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9DA5F" w14:textId="654B177D" w:rsidR="00F965C3" w:rsidRDefault="00F965C3" w:rsidP="00F965C3">
      <w:pPr>
        <w:ind w:firstLine="0"/>
        <w:jc w:val="center"/>
        <w:rPr>
          <w:b/>
          <w:i/>
        </w:rPr>
      </w:pPr>
    </w:p>
    <w:p w14:paraId="0CD0F2F3" w14:textId="47051444" w:rsidR="00F965C3" w:rsidRDefault="00F965C3" w:rsidP="00F965C3">
      <w:pPr>
        <w:ind w:firstLine="0"/>
        <w:jc w:val="center"/>
        <w:rPr>
          <w:b/>
          <w:i/>
        </w:rPr>
      </w:pPr>
    </w:p>
    <w:p w14:paraId="28E75330" w14:textId="4D6F3426" w:rsidR="00F965C3" w:rsidRDefault="00F965C3" w:rsidP="00F965C3">
      <w:pPr>
        <w:ind w:firstLine="0"/>
        <w:jc w:val="center"/>
        <w:rPr>
          <w:b/>
          <w:i/>
        </w:rPr>
      </w:pPr>
    </w:p>
    <w:p w14:paraId="7B782D65" w14:textId="4C72650A" w:rsidR="00F965C3" w:rsidRDefault="00F965C3" w:rsidP="00F965C3">
      <w:pPr>
        <w:ind w:firstLine="0"/>
        <w:jc w:val="center"/>
        <w:rPr>
          <w:b/>
          <w:i/>
        </w:rPr>
      </w:pPr>
    </w:p>
    <w:p w14:paraId="5B9B1975" w14:textId="7A1E1FBC" w:rsidR="00F965C3" w:rsidRDefault="00945417" w:rsidP="00F965C3">
      <w:pPr>
        <w:ind w:firstLine="0"/>
        <w:jc w:val="center"/>
      </w:pPr>
      <w:r>
        <w:t xml:space="preserve">FAS 4475 Group 5 Part </w:t>
      </w:r>
      <w:r w:rsidR="00CA6583">
        <w:t>C</w:t>
      </w:r>
    </w:p>
    <w:p w14:paraId="3A209586" w14:textId="19821151" w:rsidR="00F965C3" w:rsidRDefault="00945417" w:rsidP="00F965C3">
      <w:pPr>
        <w:ind w:firstLine="0"/>
        <w:jc w:val="center"/>
      </w:pPr>
      <w:r>
        <w:t xml:space="preserve">Alexandra </w:t>
      </w:r>
      <w:proofErr w:type="spellStart"/>
      <w:r>
        <w:t>Schol</w:t>
      </w:r>
      <w:proofErr w:type="spellEnd"/>
      <w:r>
        <w:t xml:space="preserve">, Rachel </w:t>
      </w:r>
      <w:proofErr w:type="spellStart"/>
      <w:r>
        <w:t>Sollers</w:t>
      </w:r>
      <w:proofErr w:type="spellEnd"/>
      <w:r>
        <w:t xml:space="preserve">, Marquita Taylor, and </w:t>
      </w:r>
      <w:proofErr w:type="spellStart"/>
      <w:r>
        <w:t>Anjelika</w:t>
      </w:r>
      <w:proofErr w:type="spellEnd"/>
      <w:r>
        <w:t xml:space="preserve"> Tremblay</w:t>
      </w:r>
    </w:p>
    <w:p w14:paraId="2DDF03D4" w14:textId="7D1BF0D1" w:rsidR="00F965C3" w:rsidRDefault="00945417" w:rsidP="00F965C3">
      <w:pPr>
        <w:ind w:firstLine="0"/>
        <w:jc w:val="center"/>
      </w:pPr>
      <w:r>
        <w:t xml:space="preserve">Professor </w:t>
      </w:r>
      <w:proofErr w:type="spellStart"/>
      <w:r>
        <w:t>Filerino</w:t>
      </w:r>
      <w:proofErr w:type="spellEnd"/>
    </w:p>
    <w:p w14:paraId="33F28068" w14:textId="1E5F7B7A" w:rsidR="00F965C3" w:rsidRDefault="00945417" w:rsidP="00F965C3">
      <w:pPr>
        <w:ind w:firstLine="0"/>
        <w:jc w:val="center"/>
      </w:pPr>
      <w:r>
        <w:t>FAS 4475</w:t>
      </w:r>
    </w:p>
    <w:p w14:paraId="5010C6F8" w14:textId="299FCE6E" w:rsidR="00F965C3" w:rsidRDefault="00945417" w:rsidP="00F965C3">
      <w:pPr>
        <w:ind w:firstLine="0"/>
        <w:jc w:val="center"/>
      </w:pPr>
      <w:r>
        <w:t>Berkeley College</w:t>
      </w:r>
    </w:p>
    <w:p w14:paraId="72BF122C" w14:textId="77777777" w:rsidR="00F965C3" w:rsidRDefault="00945417">
      <w:r>
        <w:br w:type="page"/>
      </w:r>
    </w:p>
    <w:p w14:paraId="1F9A6327" w14:textId="47276E35" w:rsidR="002C2BED" w:rsidRPr="002C2BED" w:rsidRDefault="00945417" w:rsidP="005A2FFE">
      <w:pPr>
        <w:ind w:firstLine="0"/>
        <w:jc w:val="center"/>
      </w:pPr>
      <w:r>
        <w:lastRenderedPageBreak/>
        <w:t xml:space="preserve">FAS 4475 Group 5 Part </w:t>
      </w:r>
      <w:r w:rsidR="00CA6583">
        <w:t>C</w:t>
      </w:r>
    </w:p>
    <w:p w14:paraId="59DBC1D4" w14:textId="550F8427" w:rsidR="00CA6583" w:rsidRPr="005F245C" w:rsidRDefault="00CA6583" w:rsidP="00CA6583">
      <w:pPr>
        <w:ind w:firstLine="0"/>
        <w:jc w:val="center"/>
        <w:rPr>
          <w:b/>
        </w:rPr>
      </w:pPr>
      <w:r>
        <w:rPr>
          <w:b/>
        </w:rPr>
        <w:t>Product Spec Sheet and Content</w:t>
      </w:r>
    </w:p>
    <w:p w14:paraId="40BDECBA" w14:textId="5179C52F" w:rsidR="001F6048" w:rsidRDefault="001F6048" w:rsidP="001F6048">
      <w:pPr>
        <w:ind w:firstLine="0"/>
        <w:jc w:val="both"/>
        <w:rPr>
          <w:rFonts w:ascii="Helvetica" w:hAnsi="Helvetica"/>
          <w:b/>
        </w:rPr>
      </w:pPr>
      <w:r>
        <w:rPr>
          <w:rFonts w:ascii="Helvetica" w:hAnsi="Helvetica"/>
          <w:b/>
          <w:spacing w:val="20"/>
          <w:sz w:val="22"/>
        </w:rPr>
        <w:t>STYLE SPECIFICATION SHEET</w:t>
      </w:r>
    </w:p>
    <w:p w14:paraId="512F6573" w14:textId="77777777" w:rsidR="001F6048" w:rsidRDefault="001F6048" w:rsidP="001F6048">
      <w:pPr>
        <w:ind w:firstLine="0"/>
        <w:jc w:val="both"/>
        <w:rPr>
          <w:rFonts w:ascii="Helvetica" w:hAnsi="Helvetica"/>
          <w:b/>
          <w:u w:val="dotted"/>
        </w:rPr>
      </w:pP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</w:p>
    <w:tbl>
      <w:tblPr>
        <w:tblpPr w:leftFromText="180" w:rightFromText="180" w:vertAnchor="text" w:horzAnchor="margin" w:tblpXSpec="right" w:tblpY="-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5"/>
      </w:tblGrid>
      <w:tr w:rsidR="00A11D96" w14:paraId="6A9C028B" w14:textId="77777777" w:rsidTr="00A11D96">
        <w:tblPrEx>
          <w:tblCellMar>
            <w:top w:w="0" w:type="dxa"/>
            <w:bottom w:w="0" w:type="dxa"/>
          </w:tblCellMar>
        </w:tblPrEx>
        <w:trPr>
          <w:trHeight w:val="4331"/>
        </w:trPr>
        <w:tc>
          <w:tcPr>
            <w:tcW w:w="3125" w:type="dxa"/>
          </w:tcPr>
          <w:p w14:paraId="29C748C6" w14:textId="77777777" w:rsidR="00A11D96" w:rsidRDefault="00A11D96" w:rsidP="00A11D96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Front</w:t>
            </w:r>
          </w:p>
          <w:p w14:paraId="5D3F909F" w14:textId="77777777" w:rsidR="00A11D96" w:rsidRDefault="00A11D96" w:rsidP="00A11D96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7E1A8614" wp14:editId="2A758C50">
                  <wp:extent cx="1847215" cy="3732282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oot True Blue fron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215" cy="3732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87269C" w14:textId="3E402FD6" w:rsidR="001F6048" w:rsidRPr="00BE0D35" w:rsidRDefault="001F6048" w:rsidP="00BE0D35">
      <w:pPr>
        <w:ind w:firstLine="0"/>
      </w:pPr>
    </w:p>
    <w:p w14:paraId="19CD184B" w14:textId="5BE915A6" w:rsidR="001F6048" w:rsidRDefault="001F6048" w:rsidP="001F6048">
      <w:pPr>
        <w:spacing w:line="360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 xml:space="preserve">Style #: </w:t>
      </w:r>
      <w:r>
        <w:rPr>
          <w:rFonts w:ascii="Helvetica" w:hAnsi="Helvetica"/>
          <w:sz w:val="20"/>
        </w:rPr>
        <w:t>_</w:t>
      </w:r>
      <w:r w:rsidR="005E5143" w:rsidRPr="00760744">
        <w:rPr>
          <w:rFonts w:ascii="Helvetica" w:hAnsi="Helvetica"/>
          <w:sz w:val="20"/>
          <w:u w:val="single"/>
        </w:rPr>
        <w:t>WBC-111</w:t>
      </w:r>
      <w:r>
        <w:rPr>
          <w:rFonts w:ascii="Helvetica" w:hAnsi="Helvetica"/>
          <w:sz w:val="20"/>
        </w:rPr>
        <w:t>___</w:t>
      </w:r>
      <w:r>
        <w:rPr>
          <w:rFonts w:ascii="Helvetica" w:hAnsi="Helvetica"/>
          <w:b/>
          <w:sz w:val="20"/>
        </w:rPr>
        <w:t xml:space="preserve"> </w:t>
      </w:r>
      <w:r w:rsidR="001E5739">
        <w:rPr>
          <w:rFonts w:ascii="Helvetica" w:hAnsi="Helvetica"/>
          <w:b/>
          <w:sz w:val="20"/>
        </w:rPr>
        <w:t>Design #</w:t>
      </w:r>
      <w:r>
        <w:rPr>
          <w:rFonts w:ascii="Helvetica" w:hAnsi="Helvetica"/>
          <w:b/>
          <w:sz w:val="20"/>
        </w:rPr>
        <w:t>: __</w:t>
      </w:r>
      <w:r w:rsidR="001E5739" w:rsidRPr="00760744">
        <w:rPr>
          <w:rFonts w:ascii="Helvetica" w:hAnsi="Helvetica"/>
          <w:sz w:val="20"/>
          <w:u w:val="single"/>
        </w:rPr>
        <w:t>HRGLS-111</w:t>
      </w:r>
      <w:r>
        <w:rPr>
          <w:rFonts w:ascii="Helvetica" w:hAnsi="Helvetica"/>
          <w:b/>
          <w:sz w:val="20"/>
        </w:rPr>
        <w:t>_____</w:t>
      </w:r>
    </w:p>
    <w:p w14:paraId="6C29AE57" w14:textId="3050154C" w:rsidR="001F6048" w:rsidRDefault="001F6048" w:rsidP="001F6048">
      <w:pPr>
        <w:spacing w:line="360" w:lineRule="auto"/>
        <w:rPr>
          <w:rFonts w:ascii="Helvetica" w:hAnsi="Helvetica"/>
          <w:b/>
          <w:sz w:val="20"/>
          <w:u w:val="single"/>
        </w:rPr>
      </w:pPr>
      <w:r>
        <w:rPr>
          <w:rFonts w:ascii="Helvetica" w:hAnsi="Helvetica"/>
          <w:b/>
          <w:sz w:val="20"/>
        </w:rPr>
        <w:t xml:space="preserve">Season: </w:t>
      </w:r>
      <w:r>
        <w:rPr>
          <w:rFonts w:ascii="Helvetica" w:hAnsi="Helvetica"/>
          <w:sz w:val="20"/>
        </w:rPr>
        <w:t>__</w:t>
      </w:r>
      <w:r w:rsidR="005E5143" w:rsidRPr="00760744">
        <w:rPr>
          <w:rFonts w:ascii="Helvetica" w:hAnsi="Helvetica"/>
          <w:sz w:val="20"/>
          <w:u w:val="single"/>
        </w:rPr>
        <w:t>Fall 2019</w:t>
      </w:r>
      <w:r>
        <w:rPr>
          <w:rFonts w:ascii="Helvetica" w:hAnsi="Helvetica"/>
          <w:sz w:val="20"/>
        </w:rPr>
        <w:t>___</w:t>
      </w:r>
      <w:r>
        <w:rPr>
          <w:rFonts w:ascii="Helvetica" w:hAnsi="Helvetica"/>
          <w:b/>
          <w:sz w:val="20"/>
        </w:rPr>
        <w:t xml:space="preserve"> Date: </w:t>
      </w:r>
      <w:r>
        <w:rPr>
          <w:rFonts w:ascii="Helvetica" w:hAnsi="Helvetica"/>
          <w:sz w:val="20"/>
        </w:rPr>
        <w:t>__</w:t>
      </w:r>
      <w:r w:rsidR="005E5143" w:rsidRPr="00760744">
        <w:rPr>
          <w:rFonts w:ascii="Helvetica" w:hAnsi="Helvetica"/>
          <w:sz w:val="20"/>
          <w:u w:val="single"/>
        </w:rPr>
        <w:t>1 Mar 2019</w:t>
      </w:r>
      <w:r>
        <w:rPr>
          <w:rFonts w:ascii="Helvetica" w:hAnsi="Helvetica"/>
          <w:sz w:val="20"/>
        </w:rPr>
        <w:t>_______</w:t>
      </w:r>
      <w:r w:rsidR="005E5143">
        <w:rPr>
          <w:rFonts w:ascii="Helvetica" w:hAnsi="Helvetica"/>
          <w:sz w:val="20"/>
        </w:rPr>
        <w:t>_</w:t>
      </w:r>
    </w:p>
    <w:p w14:paraId="1612292F" w14:textId="61863163" w:rsidR="001F6048" w:rsidRDefault="001F6048" w:rsidP="001F6048">
      <w:pPr>
        <w:spacing w:line="360" w:lineRule="auto"/>
        <w:rPr>
          <w:rFonts w:ascii="Helvetica" w:hAnsi="Helvetica"/>
          <w:b/>
          <w:sz w:val="20"/>
          <w:u w:val="single"/>
        </w:rPr>
      </w:pPr>
      <w:r>
        <w:rPr>
          <w:rFonts w:ascii="Helvetica" w:hAnsi="Helvetica"/>
          <w:b/>
          <w:sz w:val="20"/>
        </w:rPr>
        <w:t xml:space="preserve">Description: </w:t>
      </w:r>
      <w:r w:rsidR="005E5143" w:rsidRPr="001E5739">
        <w:rPr>
          <w:rFonts w:ascii="Helvetica" w:hAnsi="Helvetica"/>
          <w:sz w:val="20"/>
          <w:u w:val="single"/>
        </w:rPr>
        <w:t>West Boot Cut Jean</w:t>
      </w:r>
      <w:r w:rsidR="005E5143" w:rsidRPr="005E5143">
        <w:rPr>
          <w:rFonts w:ascii="Helvetica" w:hAnsi="Helvetica"/>
          <w:sz w:val="20"/>
        </w:rPr>
        <w:t xml:space="preserve"> </w:t>
      </w:r>
      <w:r w:rsidR="001E5739">
        <w:rPr>
          <w:rFonts w:ascii="Helvetica" w:hAnsi="Helvetica"/>
          <w:b/>
          <w:sz w:val="20"/>
        </w:rPr>
        <w:t xml:space="preserve">Color: </w:t>
      </w:r>
      <w:r w:rsidR="001E5739">
        <w:rPr>
          <w:rFonts w:ascii="Helvetica" w:hAnsi="Helvetica"/>
          <w:b/>
          <w:sz w:val="20"/>
        </w:rPr>
        <w:softHyphen/>
      </w:r>
      <w:r w:rsidR="005E5143" w:rsidRPr="001E5739">
        <w:rPr>
          <w:rFonts w:ascii="Helvetica" w:hAnsi="Helvetica"/>
          <w:sz w:val="20"/>
          <w:u w:val="single"/>
        </w:rPr>
        <w:t>True Blue Wash</w:t>
      </w:r>
    </w:p>
    <w:p w14:paraId="51C2A100" w14:textId="73DE7523" w:rsidR="001F6048" w:rsidRDefault="001F6048" w:rsidP="005E5143">
      <w:pPr>
        <w:pStyle w:val="Heading2"/>
        <w:ind w:firstLine="720"/>
      </w:pPr>
      <w:r>
        <w:t xml:space="preserve">Fabric #: </w:t>
      </w:r>
      <w:r w:rsidRPr="005E5143">
        <w:rPr>
          <w:b w:val="0"/>
        </w:rPr>
        <w:t>__</w:t>
      </w:r>
      <w:r w:rsidR="005E5143" w:rsidRPr="00760744">
        <w:rPr>
          <w:b w:val="0"/>
          <w:u w:val="single"/>
        </w:rPr>
        <w:t>DM-001</w:t>
      </w:r>
      <w:r w:rsidR="005E5143" w:rsidRPr="00760744">
        <w:rPr>
          <w:b w:val="0"/>
        </w:rPr>
        <w:t>__</w:t>
      </w:r>
      <w:r w:rsidRPr="00760744">
        <w:rPr>
          <w:b w:val="0"/>
        </w:rPr>
        <w:t>______________________</w:t>
      </w:r>
    </w:p>
    <w:p w14:paraId="32A76E4B" w14:textId="78F848DD" w:rsidR="001F6048" w:rsidRDefault="001F6048" w:rsidP="001F6048">
      <w:pPr>
        <w:spacing w:line="360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 xml:space="preserve">Type/Fiber content: </w:t>
      </w:r>
      <w:r>
        <w:rPr>
          <w:rFonts w:ascii="Helvetica" w:hAnsi="Helvetica"/>
          <w:sz w:val="20"/>
        </w:rPr>
        <w:t>___</w:t>
      </w:r>
      <w:r w:rsidR="005E5143" w:rsidRPr="00760744">
        <w:rPr>
          <w:rFonts w:ascii="Helvetica" w:hAnsi="Helvetica"/>
          <w:sz w:val="20"/>
          <w:u w:val="single"/>
        </w:rPr>
        <w:t xml:space="preserve">96% cotton, 4% </w:t>
      </w:r>
      <w:r w:rsidR="006327C5" w:rsidRPr="00760744">
        <w:rPr>
          <w:rFonts w:ascii="Helvetica" w:hAnsi="Helvetica"/>
          <w:sz w:val="20"/>
          <w:u w:val="single"/>
        </w:rPr>
        <w:t>Lycra</w:t>
      </w:r>
      <w:r>
        <w:rPr>
          <w:rFonts w:ascii="Helvetica" w:hAnsi="Helvetica"/>
          <w:sz w:val="20"/>
        </w:rPr>
        <w:t>____</w:t>
      </w:r>
      <w:r w:rsidR="005E5143">
        <w:rPr>
          <w:rFonts w:ascii="Helvetica" w:hAnsi="Helvetica"/>
          <w:sz w:val="20"/>
        </w:rPr>
        <w:t>_</w:t>
      </w:r>
    </w:p>
    <w:p w14:paraId="5C3EFF4C" w14:textId="6E7B47C6" w:rsidR="001F6048" w:rsidRDefault="001F6048" w:rsidP="001F6048">
      <w:pPr>
        <w:spacing w:line="360" w:lineRule="auto"/>
        <w:rPr>
          <w:rFonts w:ascii="Helvetica" w:hAnsi="Helvetica"/>
          <w:sz w:val="20"/>
          <w:u w:val="single"/>
        </w:rPr>
      </w:pPr>
      <w:r>
        <w:rPr>
          <w:rFonts w:ascii="Helvetica" w:hAnsi="Helvetica"/>
          <w:b/>
          <w:sz w:val="20"/>
        </w:rPr>
        <w:t xml:space="preserve">Finish: </w:t>
      </w:r>
      <w:r>
        <w:rPr>
          <w:rFonts w:ascii="Helvetica" w:hAnsi="Helvetica"/>
          <w:sz w:val="20"/>
        </w:rPr>
        <w:t>__</w:t>
      </w:r>
      <w:r w:rsidR="005E5143" w:rsidRPr="00760744">
        <w:rPr>
          <w:rFonts w:ascii="Helvetica" w:hAnsi="Helvetica"/>
          <w:sz w:val="20"/>
          <w:u w:val="single"/>
        </w:rPr>
        <w:t>True Blue Wash</w:t>
      </w:r>
      <w:r w:rsidR="00760744" w:rsidRPr="00760744">
        <w:rPr>
          <w:rFonts w:ascii="Helvetica" w:hAnsi="Helvetica"/>
          <w:sz w:val="20"/>
          <w:u w:val="single"/>
        </w:rPr>
        <w:t>- piece dyed</w:t>
      </w:r>
      <w:r>
        <w:rPr>
          <w:rFonts w:ascii="Helvetica" w:hAnsi="Helvetica"/>
          <w:sz w:val="20"/>
        </w:rPr>
        <w:t>______________</w:t>
      </w:r>
      <w:r w:rsidR="005E5143">
        <w:rPr>
          <w:rFonts w:ascii="Helvetica" w:hAnsi="Helvetica"/>
          <w:sz w:val="20"/>
        </w:rPr>
        <w:t>__</w:t>
      </w:r>
    </w:p>
    <w:p w14:paraId="77D4EE75" w14:textId="2A395E1B" w:rsidR="001F6048" w:rsidRDefault="00465E24" w:rsidP="001F6048">
      <w:pPr>
        <w:rPr>
          <w:rFonts w:ascii="Helvetica" w:hAnsi="Helvetica"/>
          <w:b/>
          <w:sz w:val="20"/>
        </w:rPr>
      </w:pPr>
      <w:r>
        <w:rPr>
          <w:rFonts w:ascii="Helvetica" w:hAnsi="Helvetica"/>
          <w:b/>
          <w:noProof/>
          <w:sz w:val="20"/>
        </w:rPr>
        <w:drawing>
          <wp:anchor distT="0" distB="0" distL="114300" distR="114300" simplePos="0" relativeHeight="251659264" behindDoc="0" locked="0" layoutInCell="1" allowOverlap="1" wp14:anchorId="67CADBBD" wp14:editId="44D75D43">
            <wp:simplePos x="0" y="0"/>
            <wp:positionH relativeFrom="margin">
              <wp:posOffset>3970655</wp:posOffset>
            </wp:positionH>
            <wp:positionV relativeFrom="margin">
              <wp:posOffset>5588000</wp:posOffset>
            </wp:positionV>
            <wp:extent cx="1896110" cy="232410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oot True Blue top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9611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="-95" w:tblpY="1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630"/>
        <w:gridCol w:w="630"/>
        <w:gridCol w:w="630"/>
        <w:gridCol w:w="630"/>
        <w:gridCol w:w="630"/>
        <w:gridCol w:w="630"/>
        <w:gridCol w:w="540"/>
        <w:gridCol w:w="540"/>
        <w:gridCol w:w="540"/>
      </w:tblGrid>
      <w:tr w:rsidR="00565520" w14:paraId="599ACB6D" w14:textId="77777777" w:rsidTr="00934DF3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720" w:type="dxa"/>
          </w:tcPr>
          <w:p w14:paraId="7E9B1B4D" w14:textId="2260D84D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Size</w:t>
            </w:r>
            <w:r w:rsidR="00934DF3">
              <w:rPr>
                <w:rFonts w:ascii="Helvetica" w:hAnsi="Helvetica"/>
                <w:b/>
                <w:sz w:val="20"/>
              </w:rPr>
              <w:t>:</w:t>
            </w:r>
          </w:p>
          <w:p w14:paraId="0F8B1A42" w14:textId="548C3883" w:rsidR="00934DF3" w:rsidRPr="00934DF3" w:rsidRDefault="00934DF3" w:rsidP="00934DF3">
            <w:pPr>
              <w:ind w:firstLine="0"/>
              <w:rPr>
                <w:rFonts w:ascii="Helvetica" w:hAnsi="Helvetica"/>
                <w:b/>
                <w:sz w:val="20"/>
                <w:u w:val="single"/>
              </w:rPr>
            </w:pPr>
            <w:r w:rsidRPr="00934DF3">
              <w:rPr>
                <w:rFonts w:ascii="Helvetica" w:hAnsi="Helvetica"/>
                <w:b/>
                <w:sz w:val="20"/>
                <w:u w:val="single"/>
              </w:rPr>
              <w:t>Line</w:t>
            </w:r>
          </w:p>
        </w:tc>
        <w:tc>
          <w:tcPr>
            <w:tcW w:w="630" w:type="dxa"/>
          </w:tcPr>
          <w:p w14:paraId="667B00D5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24</w:t>
            </w:r>
          </w:p>
        </w:tc>
        <w:tc>
          <w:tcPr>
            <w:tcW w:w="630" w:type="dxa"/>
          </w:tcPr>
          <w:p w14:paraId="17DBE7B0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25</w:t>
            </w:r>
          </w:p>
        </w:tc>
        <w:tc>
          <w:tcPr>
            <w:tcW w:w="630" w:type="dxa"/>
          </w:tcPr>
          <w:p w14:paraId="6A540B86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26</w:t>
            </w:r>
          </w:p>
        </w:tc>
        <w:tc>
          <w:tcPr>
            <w:tcW w:w="630" w:type="dxa"/>
          </w:tcPr>
          <w:p w14:paraId="354B038C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27</w:t>
            </w:r>
          </w:p>
        </w:tc>
        <w:tc>
          <w:tcPr>
            <w:tcW w:w="630" w:type="dxa"/>
          </w:tcPr>
          <w:p w14:paraId="19D3F2F8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28</w:t>
            </w:r>
          </w:p>
        </w:tc>
        <w:tc>
          <w:tcPr>
            <w:tcW w:w="630" w:type="dxa"/>
          </w:tcPr>
          <w:p w14:paraId="731CD727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29</w:t>
            </w:r>
          </w:p>
        </w:tc>
        <w:tc>
          <w:tcPr>
            <w:tcW w:w="540" w:type="dxa"/>
          </w:tcPr>
          <w:p w14:paraId="3476E2D0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30</w:t>
            </w:r>
          </w:p>
        </w:tc>
        <w:tc>
          <w:tcPr>
            <w:tcW w:w="540" w:type="dxa"/>
          </w:tcPr>
          <w:p w14:paraId="4FE811EA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31</w:t>
            </w:r>
          </w:p>
        </w:tc>
        <w:tc>
          <w:tcPr>
            <w:tcW w:w="540" w:type="dxa"/>
          </w:tcPr>
          <w:p w14:paraId="15041B5F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32</w:t>
            </w:r>
          </w:p>
        </w:tc>
      </w:tr>
      <w:tr w:rsidR="00565520" w14:paraId="1B4C76F5" w14:textId="77777777" w:rsidTr="00934DF3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227AEC1E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A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60C0F45E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24”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656BA033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25”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6CEDAD80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26”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7525F3B2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27”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4C02D898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28”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243C0C79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29”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EB73BD9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30”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67FCF05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31”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035CED4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</w:tr>
      <w:tr w:rsidR="00565520" w14:paraId="7963FC5F" w14:textId="77777777" w:rsidTr="00934DF3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5F7C439C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B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3D3A90C3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  <w:p w14:paraId="0AD0618F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33”</w:t>
            </w:r>
          </w:p>
          <w:p w14:paraId="773B60D2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34”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BFE4922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33.5</w:t>
            </w:r>
          </w:p>
          <w:p w14:paraId="2548661C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34.5</w:t>
            </w:r>
          </w:p>
          <w:p w14:paraId="658201F5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35.5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7920046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34.5</w:t>
            </w:r>
          </w:p>
          <w:p w14:paraId="47216954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35.5</w:t>
            </w:r>
          </w:p>
          <w:p w14:paraId="67D28492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36.5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234B2B4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36</w:t>
            </w:r>
          </w:p>
          <w:p w14:paraId="0AB858D1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37</w:t>
            </w:r>
          </w:p>
          <w:p w14:paraId="5D3410F5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38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17B6856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37</w:t>
            </w:r>
          </w:p>
          <w:p w14:paraId="665E8335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38</w:t>
            </w:r>
          </w:p>
          <w:p w14:paraId="52DC6B88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39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D163418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38.5</w:t>
            </w:r>
          </w:p>
          <w:p w14:paraId="07D967F2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39.5</w:t>
            </w:r>
          </w:p>
          <w:p w14:paraId="3A755FB1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40.5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43E4ECA8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</w:t>
            </w:r>
          </w:p>
          <w:p w14:paraId="4057BD53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41</w:t>
            </w:r>
          </w:p>
          <w:p w14:paraId="01070042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42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04A1950F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41</w:t>
            </w:r>
          </w:p>
          <w:p w14:paraId="45E012F4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42</w:t>
            </w:r>
          </w:p>
          <w:p w14:paraId="4043E9F3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43</w:t>
            </w: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0872D890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42.5</w:t>
            </w:r>
          </w:p>
          <w:p w14:paraId="38EAB227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43.5</w:t>
            </w:r>
          </w:p>
          <w:p w14:paraId="1EC15198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44.5</w:t>
            </w:r>
          </w:p>
        </w:tc>
      </w:tr>
      <w:tr w:rsidR="00565520" w14:paraId="1145147D" w14:textId="77777777" w:rsidTr="00934DF3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0BD5C5A5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C</w:t>
            </w:r>
          </w:p>
        </w:tc>
        <w:tc>
          <w:tcPr>
            <w:tcW w:w="630" w:type="dxa"/>
          </w:tcPr>
          <w:p w14:paraId="230C0B9B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202609C9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6E521AA4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5ED4EF60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29F02200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7C551198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540" w:type="dxa"/>
          </w:tcPr>
          <w:p w14:paraId="6690EBE1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540" w:type="dxa"/>
          </w:tcPr>
          <w:p w14:paraId="60B5F3B9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540" w:type="dxa"/>
          </w:tcPr>
          <w:p w14:paraId="3F53EA02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</w:tr>
      <w:tr w:rsidR="00565520" w14:paraId="0BE60270" w14:textId="77777777" w:rsidTr="00934DF3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222FB702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D</w:t>
            </w:r>
          </w:p>
        </w:tc>
        <w:tc>
          <w:tcPr>
            <w:tcW w:w="630" w:type="dxa"/>
          </w:tcPr>
          <w:p w14:paraId="1B8C9907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7BD75816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0F5B4D30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3CACF464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522884E2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777EA2CC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540" w:type="dxa"/>
          </w:tcPr>
          <w:p w14:paraId="50385E00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540" w:type="dxa"/>
          </w:tcPr>
          <w:p w14:paraId="1D7B0370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540" w:type="dxa"/>
          </w:tcPr>
          <w:p w14:paraId="133FA693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</w:tr>
      <w:tr w:rsidR="00565520" w14:paraId="1FF7476F" w14:textId="77777777" w:rsidTr="00934DF3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11F83C89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E</w:t>
            </w:r>
          </w:p>
        </w:tc>
        <w:tc>
          <w:tcPr>
            <w:tcW w:w="630" w:type="dxa"/>
          </w:tcPr>
          <w:p w14:paraId="7B370FEF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630" w:type="dxa"/>
          </w:tcPr>
          <w:p w14:paraId="0A6B3E8F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630" w:type="dxa"/>
          </w:tcPr>
          <w:p w14:paraId="4F4BBBCE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630" w:type="dxa"/>
          </w:tcPr>
          <w:p w14:paraId="2770AF18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630" w:type="dxa"/>
          </w:tcPr>
          <w:p w14:paraId="28F9FCB8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630" w:type="dxa"/>
          </w:tcPr>
          <w:p w14:paraId="1960DFE2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540" w:type="dxa"/>
          </w:tcPr>
          <w:p w14:paraId="3479AE0E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540" w:type="dxa"/>
          </w:tcPr>
          <w:p w14:paraId="3B171778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540" w:type="dxa"/>
          </w:tcPr>
          <w:p w14:paraId="7FEC1BE6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</w:tr>
      <w:tr w:rsidR="00565520" w14:paraId="30CA51CE" w14:textId="77777777" w:rsidTr="00934DF3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6C7C30FB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F</w:t>
            </w:r>
          </w:p>
        </w:tc>
        <w:tc>
          <w:tcPr>
            <w:tcW w:w="630" w:type="dxa"/>
          </w:tcPr>
          <w:p w14:paraId="73700E35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630" w:type="dxa"/>
          </w:tcPr>
          <w:p w14:paraId="2CDDFF5E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630" w:type="dxa"/>
          </w:tcPr>
          <w:p w14:paraId="5B9A7337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630" w:type="dxa"/>
          </w:tcPr>
          <w:p w14:paraId="4F42FC6A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630" w:type="dxa"/>
          </w:tcPr>
          <w:p w14:paraId="57DA5CE0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630" w:type="dxa"/>
          </w:tcPr>
          <w:p w14:paraId="6F29EC91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540" w:type="dxa"/>
          </w:tcPr>
          <w:p w14:paraId="366565CC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540" w:type="dxa"/>
          </w:tcPr>
          <w:p w14:paraId="6AFF04F8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540" w:type="dxa"/>
          </w:tcPr>
          <w:p w14:paraId="546E9155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</w:tr>
      <w:tr w:rsidR="00565520" w14:paraId="0E15A42B" w14:textId="77777777" w:rsidTr="00934DF3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5CB12333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G</w:t>
            </w:r>
          </w:p>
        </w:tc>
        <w:tc>
          <w:tcPr>
            <w:tcW w:w="630" w:type="dxa"/>
          </w:tcPr>
          <w:p w14:paraId="12A053CA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2BBB3451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47D2C94A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7C80E8C2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786E4240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38F0811E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540" w:type="dxa"/>
          </w:tcPr>
          <w:p w14:paraId="7D963D14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07B218A9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5668D08D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</w:tr>
      <w:tr w:rsidR="00565520" w14:paraId="3CD719BB" w14:textId="77777777" w:rsidTr="00934DF3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6F47AB28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H</w:t>
            </w:r>
          </w:p>
        </w:tc>
        <w:tc>
          <w:tcPr>
            <w:tcW w:w="630" w:type="dxa"/>
          </w:tcPr>
          <w:p w14:paraId="2B7E1DCF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204A66D7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61581B5F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0C1F007A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1C62108E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7921CEF4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540" w:type="dxa"/>
          </w:tcPr>
          <w:p w14:paraId="210D6FC3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1B854EE7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6430BD32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</w:tr>
      <w:tr w:rsidR="00565520" w14:paraId="1DE04E32" w14:textId="77777777" w:rsidTr="00934DF3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2302EA5C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I</w:t>
            </w:r>
          </w:p>
        </w:tc>
        <w:tc>
          <w:tcPr>
            <w:tcW w:w="630" w:type="dxa"/>
          </w:tcPr>
          <w:p w14:paraId="41E59394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2”</w:t>
            </w:r>
          </w:p>
        </w:tc>
        <w:tc>
          <w:tcPr>
            <w:tcW w:w="630" w:type="dxa"/>
          </w:tcPr>
          <w:p w14:paraId="1F5B6B89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2”</w:t>
            </w:r>
          </w:p>
        </w:tc>
        <w:tc>
          <w:tcPr>
            <w:tcW w:w="630" w:type="dxa"/>
          </w:tcPr>
          <w:p w14:paraId="11392749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2”</w:t>
            </w:r>
          </w:p>
        </w:tc>
        <w:tc>
          <w:tcPr>
            <w:tcW w:w="630" w:type="dxa"/>
          </w:tcPr>
          <w:p w14:paraId="58A4DE0E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2.25”</w:t>
            </w:r>
          </w:p>
        </w:tc>
        <w:tc>
          <w:tcPr>
            <w:tcW w:w="630" w:type="dxa"/>
          </w:tcPr>
          <w:p w14:paraId="47E7A450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2.25”</w:t>
            </w:r>
          </w:p>
        </w:tc>
        <w:tc>
          <w:tcPr>
            <w:tcW w:w="630" w:type="dxa"/>
          </w:tcPr>
          <w:p w14:paraId="1C977A1D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2.25”</w:t>
            </w:r>
          </w:p>
        </w:tc>
        <w:tc>
          <w:tcPr>
            <w:tcW w:w="540" w:type="dxa"/>
          </w:tcPr>
          <w:p w14:paraId="7A347755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2.5”</w:t>
            </w:r>
          </w:p>
        </w:tc>
        <w:tc>
          <w:tcPr>
            <w:tcW w:w="540" w:type="dxa"/>
          </w:tcPr>
          <w:p w14:paraId="49D2FF0D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2.5”</w:t>
            </w:r>
          </w:p>
        </w:tc>
        <w:tc>
          <w:tcPr>
            <w:tcW w:w="540" w:type="dxa"/>
          </w:tcPr>
          <w:p w14:paraId="3E8F6346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2.5”</w:t>
            </w:r>
          </w:p>
        </w:tc>
      </w:tr>
      <w:tr w:rsidR="006327C5" w14:paraId="477FF98E" w14:textId="77777777" w:rsidTr="00934DF3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6DD11200" w14:textId="139584F8" w:rsidR="006327C5" w:rsidRDefault="006327C5" w:rsidP="006327C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J</w:t>
            </w:r>
          </w:p>
        </w:tc>
        <w:tc>
          <w:tcPr>
            <w:tcW w:w="630" w:type="dxa"/>
          </w:tcPr>
          <w:p w14:paraId="08AC7813" w14:textId="74E87601" w:rsidR="006327C5" w:rsidRDefault="006327C5" w:rsidP="006327C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19”</w:t>
            </w:r>
          </w:p>
        </w:tc>
        <w:tc>
          <w:tcPr>
            <w:tcW w:w="630" w:type="dxa"/>
          </w:tcPr>
          <w:p w14:paraId="5B871DEF" w14:textId="52F145DF" w:rsidR="006327C5" w:rsidRDefault="006327C5" w:rsidP="006327C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19”</w:t>
            </w:r>
          </w:p>
        </w:tc>
        <w:tc>
          <w:tcPr>
            <w:tcW w:w="630" w:type="dxa"/>
          </w:tcPr>
          <w:p w14:paraId="69943A08" w14:textId="15BBE39E" w:rsidR="006327C5" w:rsidRDefault="006327C5" w:rsidP="006327C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19”</w:t>
            </w:r>
          </w:p>
        </w:tc>
        <w:tc>
          <w:tcPr>
            <w:tcW w:w="630" w:type="dxa"/>
          </w:tcPr>
          <w:p w14:paraId="7683276F" w14:textId="5F535EB6" w:rsidR="006327C5" w:rsidRDefault="006327C5" w:rsidP="006327C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20”</w:t>
            </w:r>
          </w:p>
        </w:tc>
        <w:tc>
          <w:tcPr>
            <w:tcW w:w="630" w:type="dxa"/>
          </w:tcPr>
          <w:p w14:paraId="208CC80F" w14:textId="1794ECE0" w:rsidR="006327C5" w:rsidRDefault="006327C5" w:rsidP="006327C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20”</w:t>
            </w:r>
          </w:p>
        </w:tc>
        <w:tc>
          <w:tcPr>
            <w:tcW w:w="630" w:type="dxa"/>
          </w:tcPr>
          <w:p w14:paraId="53E3AF4E" w14:textId="712D2632" w:rsidR="006327C5" w:rsidRDefault="006327C5" w:rsidP="006327C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20”</w:t>
            </w:r>
          </w:p>
        </w:tc>
        <w:tc>
          <w:tcPr>
            <w:tcW w:w="540" w:type="dxa"/>
          </w:tcPr>
          <w:p w14:paraId="60C92497" w14:textId="1E5631C2" w:rsidR="006327C5" w:rsidRDefault="006327C5" w:rsidP="006327C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21”</w:t>
            </w:r>
          </w:p>
        </w:tc>
        <w:tc>
          <w:tcPr>
            <w:tcW w:w="540" w:type="dxa"/>
          </w:tcPr>
          <w:p w14:paraId="1F8DAC38" w14:textId="648D4BEB" w:rsidR="006327C5" w:rsidRDefault="006327C5" w:rsidP="006327C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21”</w:t>
            </w:r>
          </w:p>
        </w:tc>
        <w:tc>
          <w:tcPr>
            <w:tcW w:w="540" w:type="dxa"/>
          </w:tcPr>
          <w:p w14:paraId="1914A162" w14:textId="254C7495" w:rsidR="006327C5" w:rsidRDefault="006327C5" w:rsidP="006327C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21”</w:t>
            </w:r>
          </w:p>
        </w:tc>
      </w:tr>
    </w:tbl>
    <w:p w14:paraId="43D294F5" w14:textId="58C1F680" w:rsidR="001F6048" w:rsidRDefault="001F6048" w:rsidP="001F6048">
      <w:pPr>
        <w:rPr>
          <w:rFonts w:ascii="Helvetica" w:hAnsi="Helvetica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</w:tblGrid>
      <w:tr w:rsidR="001F6048" w14:paraId="7CDAC09C" w14:textId="77777777" w:rsidTr="00263865">
        <w:tblPrEx>
          <w:tblCellMar>
            <w:top w:w="0" w:type="dxa"/>
            <w:bottom w:w="0" w:type="dxa"/>
          </w:tblCellMar>
        </w:tblPrEx>
        <w:trPr>
          <w:trHeight w:val="4490"/>
        </w:trPr>
        <w:tc>
          <w:tcPr>
            <w:tcW w:w="3114" w:type="dxa"/>
          </w:tcPr>
          <w:p w14:paraId="7EC26B84" w14:textId="3019E573" w:rsidR="001F6048" w:rsidRDefault="001F6048" w:rsidP="005E5143">
            <w:pPr>
              <w:framePr w:hSpace="180" w:wrap="around" w:vAnchor="text" w:hAnchor="page" w:x="7746" w:y="197"/>
              <w:ind w:firstLine="0"/>
              <w:jc w:val="center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lastRenderedPageBreak/>
              <w:t>Back</w:t>
            </w:r>
          </w:p>
          <w:p w14:paraId="00A96029" w14:textId="025CFC18" w:rsidR="00465E24" w:rsidRDefault="00465E24" w:rsidP="00465E24">
            <w:pPr>
              <w:framePr w:hSpace="180" w:wrap="around" w:vAnchor="text" w:hAnchor="page" w:x="7746" w:y="197"/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51949045" wp14:editId="4D130B86">
                  <wp:extent cx="1840230" cy="4272915"/>
                  <wp:effectExtent l="0" t="0" r="127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oot True Blue back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230" cy="427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1C17F5" w14:textId="77777777" w:rsidR="001F6048" w:rsidRDefault="001F6048" w:rsidP="001F6048">
      <w:pPr>
        <w:pStyle w:val="Caption"/>
        <w:rPr>
          <w:caps/>
        </w:rPr>
      </w:pPr>
      <w:r>
        <w:rPr>
          <w:caps/>
        </w:rPr>
        <w:t>Findings/Trim</w:t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5"/>
        <w:gridCol w:w="1530"/>
        <w:gridCol w:w="1080"/>
        <w:gridCol w:w="1260"/>
        <w:gridCol w:w="1260"/>
      </w:tblGrid>
      <w:tr w:rsidR="001F6048" w14:paraId="522802B3" w14:textId="77777777" w:rsidTr="00934DF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5" w:type="dxa"/>
          </w:tcPr>
          <w:p w14:paraId="23CFFDFA" w14:textId="77777777" w:rsidR="001F6048" w:rsidRDefault="001F6048" w:rsidP="005E5143">
            <w:pPr>
              <w:ind w:firstLine="0"/>
              <w:rPr>
                <w:rFonts w:ascii="Helvetica" w:hAnsi="Helvetica"/>
                <w:b/>
                <w:sz w:val="20"/>
              </w:rPr>
            </w:pPr>
          </w:p>
        </w:tc>
        <w:tc>
          <w:tcPr>
            <w:tcW w:w="1530" w:type="dxa"/>
          </w:tcPr>
          <w:p w14:paraId="7D4F2FEA" w14:textId="77777777" w:rsidR="001F6048" w:rsidRDefault="001F6048" w:rsidP="005E5143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Type/Number</w:t>
            </w:r>
          </w:p>
        </w:tc>
        <w:tc>
          <w:tcPr>
            <w:tcW w:w="1080" w:type="dxa"/>
          </w:tcPr>
          <w:p w14:paraId="61EE2AE1" w14:textId="77777777" w:rsidR="001F6048" w:rsidRDefault="001F6048" w:rsidP="005E5143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Color</w:t>
            </w:r>
          </w:p>
        </w:tc>
        <w:tc>
          <w:tcPr>
            <w:tcW w:w="1260" w:type="dxa"/>
          </w:tcPr>
          <w:p w14:paraId="08EFD1C8" w14:textId="77777777" w:rsidR="001F6048" w:rsidRDefault="001F6048" w:rsidP="005E5143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Size</w:t>
            </w:r>
          </w:p>
        </w:tc>
        <w:tc>
          <w:tcPr>
            <w:tcW w:w="1260" w:type="dxa"/>
          </w:tcPr>
          <w:p w14:paraId="734FA98A" w14:textId="77777777" w:rsidR="001F6048" w:rsidRDefault="001F6048" w:rsidP="005E5143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Amount</w:t>
            </w:r>
          </w:p>
        </w:tc>
      </w:tr>
      <w:tr w:rsidR="001F6048" w14:paraId="61886C42" w14:textId="77777777" w:rsidTr="00934DF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5" w:type="dxa"/>
          </w:tcPr>
          <w:p w14:paraId="63FC78B3" w14:textId="24B298D4" w:rsidR="001F6048" w:rsidRDefault="00565520" w:rsidP="005E514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Thread</w:t>
            </w:r>
          </w:p>
        </w:tc>
        <w:tc>
          <w:tcPr>
            <w:tcW w:w="1530" w:type="dxa"/>
          </w:tcPr>
          <w:p w14:paraId="67AF458A" w14:textId="26AEC9E6" w:rsidR="001F6048" w:rsidRPr="00565520" w:rsidRDefault="00565520" w:rsidP="005E5143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Singer 67120</w:t>
            </w:r>
          </w:p>
        </w:tc>
        <w:tc>
          <w:tcPr>
            <w:tcW w:w="1080" w:type="dxa"/>
          </w:tcPr>
          <w:p w14:paraId="4A0BA928" w14:textId="7B7D0B7C" w:rsidR="001F6048" w:rsidRPr="00565520" w:rsidRDefault="00565520" w:rsidP="005E5143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Old Gold</w:t>
            </w:r>
          </w:p>
        </w:tc>
        <w:tc>
          <w:tcPr>
            <w:tcW w:w="1260" w:type="dxa"/>
          </w:tcPr>
          <w:p w14:paraId="3C653E32" w14:textId="7CA8ABC5" w:rsidR="001F6048" w:rsidRPr="00934DF3" w:rsidRDefault="00934DF3" w:rsidP="005E5143">
            <w:pPr>
              <w:ind w:firstLine="0"/>
              <w:rPr>
                <w:rFonts w:ascii="Helvetica" w:hAnsi="Helvetica"/>
                <w:sz w:val="20"/>
              </w:rPr>
            </w:pPr>
            <w:r w:rsidRPr="00934DF3">
              <w:rPr>
                <w:rFonts w:ascii="Helvetica" w:hAnsi="Helvetica"/>
                <w:sz w:val="20"/>
              </w:rPr>
              <w:t>Heavy Duty</w:t>
            </w:r>
          </w:p>
        </w:tc>
        <w:tc>
          <w:tcPr>
            <w:tcW w:w="1260" w:type="dxa"/>
          </w:tcPr>
          <w:p w14:paraId="130FD5C4" w14:textId="29C995F7" w:rsidR="001F6048" w:rsidRPr="00565520" w:rsidRDefault="00565520" w:rsidP="005E5143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300 meters</w:t>
            </w:r>
          </w:p>
        </w:tc>
      </w:tr>
      <w:tr w:rsidR="001F6048" w14:paraId="388364F3" w14:textId="77777777" w:rsidTr="00934DF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5" w:type="dxa"/>
          </w:tcPr>
          <w:p w14:paraId="49AE18B0" w14:textId="3D2AB7CF" w:rsidR="001F6048" w:rsidRDefault="00565520" w:rsidP="005E514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Rivets</w:t>
            </w:r>
          </w:p>
        </w:tc>
        <w:tc>
          <w:tcPr>
            <w:tcW w:w="1530" w:type="dxa"/>
          </w:tcPr>
          <w:p w14:paraId="36F5E351" w14:textId="4D886DD5" w:rsidR="001F6048" w:rsidRPr="00565520" w:rsidRDefault="00565520" w:rsidP="005E5143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RV9295D</w:t>
            </w:r>
          </w:p>
        </w:tc>
        <w:tc>
          <w:tcPr>
            <w:tcW w:w="1080" w:type="dxa"/>
          </w:tcPr>
          <w:p w14:paraId="121E69EE" w14:textId="6BBD38BC" w:rsidR="001F6048" w:rsidRPr="00565520" w:rsidRDefault="00565520" w:rsidP="005E5143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Antique Brass</w:t>
            </w:r>
          </w:p>
        </w:tc>
        <w:tc>
          <w:tcPr>
            <w:tcW w:w="1260" w:type="dxa"/>
          </w:tcPr>
          <w:p w14:paraId="33D27839" w14:textId="20109C87" w:rsidR="001F6048" w:rsidRPr="00565520" w:rsidRDefault="00565520" w:rsidP="005E5143">
            <w:pPr>
              <w:ind w:firstLine="0"/>
              <w:rPr>
                <w:rFonts w:ascii="Helvetica" w:hAnsi="Helvetica"/>
                <w:sz w:val="20"/>
              </w:rPr>
            </w:pPr>
            <w:r w:rsidRPr="00565520">
              <w:rPr>
                <w:rFonts w:ascii="Helvetica" w:hAnsi="Helvetica"/>
                <w:sz w:val="20"/>
              </w:rPr>
              <w:t>9.2mm</w:t>
            </w:r>
          </w:p>
        </w:tc>
        <w:tc>
          <w:tcPr>
            <w:tcW w:w="1260" w:type="dxa"/>
          </w:tcPr>
          <w:p w14:paraId="2C5AF55B" w14:textId="526C4E24" w:rsidR="001F6048" w:rsidRPr="00565520" w:rsidRDefault="00565520" w:rsidP="005E5143">
            <w:pPr>
              <w:ind w:firstLine="0"/>
              <w:rPr>
                <w:rFonts w:ascii="Helvetica" w:hAnsi="Helvetica"/>
                <w:sz w:val="20"/>
              </w:rPr>
            </w:pPr>
            <w:r w:rsidRPr="00565520">
              <w:rPr>
                <w:rFonts w:ascii="Helvetica" w:hAnsi="Helvetica"/>
                <w:sz w:val="20"/>
              </w:rPr>
              <w:t>4</w:t>
            </w:r>
          </w:p>
        </w:tc>
      </w:tr>
    </w:tbl>
    <w:p w14:paraId="62CE7DAF" w14:textId="77777777" w:rsidR="00565520" w:rsidRDefault="00077233" w:rsidP="00565520">
      <w:pPr>
        <w:ind w:firstLine="0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noProof/>
          <w:sz w:val="20"/>
        </w:rPr>
        <w:drawing>
          <wp:anchor distT="0" distB="0" distL="114300" distR="114300" simplePos="0" relativeHeight="251658240" behindDoc="0" locked="0" layoutInCell="1" allowOverlap="1" wp14:anchorId="636F43DD" wp14:editId="4111D845">
            <wp:simplePos x="0" y="0"/>
            <wp:positionH relativeFrom="margin">
              <wp:posOffset>4173855</wp:posOffset>
            </wp:positionH>
            <wp:positionV relativeFrom="margin">
              <wp:posOffset>4918710</wp:posOffset>
            </wp:positionV>
            <wp:extent cx="1782445" cy="218757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oot True Blue pocke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82445" cy="2187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2340"/>
      </w:tblGrid>
      <w:tr w:rsidR="00565520" w14:paraId="0A4ECC01" w14:textId="77777777" w:rsidTr="00263865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14:paraId="26B88FAC" w14:textId="77777777" w:rsidR="00565520" w:rsidRDefault="00565520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Hangtag:</w:t>
            </w:r>
          </w:p>
        </w:tc>
        <w:tc>
          <w:tcPr>
            <w:tcW w:w="2340" w:type="dxa"/>
          </w:tcPr>
          <w:p w14:paraId="116C7EF2" w14:textId="77777777" w:rsidR="00565520" w:rsidRDefault="00565520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 xml:space="preserve">Label: </w:t>
            </w:r>
          </w:p>
        </w:tc>
      </w:tr>
      <w:tr w:rsidR="00565520" w14:paraId="5A3A2617" w14:textId="77777777" w:rsidTr="00263865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14:paraId="0BF4FDC9" w14:textId="77777777" w:rsidR="00565520" w:rsidRDefault="00565520" w:rsidP="00263865">
            <w:pPr>
              <w:ind w:firstLine="0"/>
              <w:jc w:val="center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03D4364C" wp14:editId="7F33B156">
                  <wp:extent cx="1760220" cy="998855"/>
                  <wp:effectExtent l="0" t="0" r="5080" b="444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hangtag front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98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7D272520" wp14:editId="61C84A9D">
                  <wp:extent cx="1498600" cy="26416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hangtag_west boot cut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264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</w:tcPr>
          <w:p w14:paraId="50B8BD11" w14:textId="77777777" w:rsidR="00565520" w:rsidRDefault="00565520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5BE34AF7" wp14:editId="39BFCF15">
                  <wp:extent cx="1348740" cy="207454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creen Shot 2019-02-20 at 8.17.33 PM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8740" cy="2074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707603" w14:textId="2591BB63" w:rsidR="001F6048" w:rsidRDefault="001F6048" w:rsidP="00565520">
      <w:pPr>
        <w:ind w:firstLine="0"/>
        <w:rPr>
          <w:rFonts w:ascii="Helvetica" w:hAnsi="Helvetica"/>
          <w:b/>
          <w:sz w:val="20"/>
        </w:rPr>
      </w:pPr>
    </w:p>
    <w:p w14:paraId="50C61335" w14:textId="34A72659" w:rsidR="001F6048" w:rsidRDefault="001F60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7823233" w14:textId="77777777" w:rsidR="006327C5" w:rsidRDefault="006327C5" w:rsidP="006327C5">
      <w:pPr>
        <w:ind w:firstLine="0"/>
        <w:jc w:val="both"/>
        <w:rPr>
          <w:rFonts w:ascii="Helvetica" w:hAnsi="Helvetica"/>
          <w:b/>
        </w:rPr>
      </w:pPr>
      <w:r>
        <w:rPr>
          <w:rFonts w:ascii="Helvetica" w:hAnsi="Helvetica"/>
          <w:b/>
          <w:spacing w:val="20"/>
          <w:sz w:val="22"/>
        </w:rPr>
        <w:lastRenderedPageBreak/>
        <w:t>STYLE SPECIFICATION SHEET</w:t>
      </w:r>
    </w:p>
    <w:p w14:paraId="18CC97E3" w14:textId="77777777" w:rsidR="006327C5" w:rsidRDefault="006327C5" w:rsidP="006327C5">
      <w:pPr>
        <w:ind w:firstLine="0"/>
        <w:jc w:val="both"/>
        <w:rPr>
          <w:rFonts w:ascii="Helvetica" w:hAnsi="Helvetica"/>
          <w:b/>
          <w:u w:val="dotted"/>
        </w:rPr>
      </w:pP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</w:p>
    <w:tbl>
      <w:tblPr>
        <w:tblpPr w:leftFromText="180" w:rightFromText="180" w:vertAnchor="text" w:horzAnchor="margin" w:tblpXSpec="right" w:tblpY="-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5"/>
      </w:tblGrid>
      <w:tr w:rsidR="006327C5" w14:paraId="0D9B08E8" w14:textId="77777777" w:rsidTr="00263865">
        <w:tblPrEx>
          <w:tblCellMar>
            <w:top w:w="0" w:type="dxa"/>
            <w:bottom w:w="0" w:type="dxa"/>
          </w:tblCellMar>
        </w:tblPrEx>
        <w:trPr>
          <w:trHeight w:val="4331"/>
        </w:trPr>
        <w:tc>
          <w:tcPr>
            <w:tcW w:w="3125" w:type="dxa"/>
          </w:tcPr>
          <w:p w14:paraId="7BEB8C45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Front</w:t>
            </w:r>
          </w:p>
          <w:p w14:paraId="167124BC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728529C5" wp14:editId="06A1E396">
                  <wp:extent cx="1847215" cy="3462454"/>
                  <wp:effectExtent l="0" t="0" r="0" b="508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oot True Blue front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215" cy="3462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B16023" w14:textId="77777777" w:rsidR="006327C5" w:rsidRPr="00BE0D35" w:rsidRDefault="006327C5" w:rsidP="006327C5">
      <w:pPr>
        <w:ind w:firstLine="0"/>
      </w:pPr>
    </w:p>
    <w:p w14:paraId="22C1C681" w14:textId="15A3A24B" w:rsidR="006327C5" w:rsidRDefault="006327C5" w:rsidP="006327C5">
      <w:pPr>
        <w:spacing w:line="360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 xml:space="preserve">Style #: </w:t>
      </w:r>
      <w:r>
        <w:rPr>
          <w:rFonts w:ascii="Helvetica" w:hAnsi="Helvetica"/>
          <w:sz w:val="20"/>
        </w:rPr>
        <w:t>_</w:t>
      </w:r>
      <w:r w:rsidRPr="00760744">
        <w:rPr>
          <w:rFonts w:ascii="Helvetica" w:hAnsi="Helvetica"/>
          <w:sz w:val="20"/>
          <w:u w:val="single"/>
        </w:rPr>
        <w:t>DEL</w:t>
      </w:r>
      <w:r w:rsidRPr="00760744">
        <w:rPr>
          <w:rFonts w:ascii="Helvetica" w:hAnsi="Helvetica"/>
          <w:sz w:val="20"/>
          <w:u w:val="single"/>
        </w:rPr>
        <w:t>-11</w:t>
      </w:r>
      <w:r w:rsidRPr="00760744">
        <w:rPr>
          <w:rFonts w:ascii="Helvetica" w:hAnsi="Helvetica"/>
          <w:sz w:val="20"/>
          <w:u w:val="single"/>
        </w:rPr>
        <w:t>3</w:t>
      </w:r>
      <w:r>
        <w:rPr>
          <w:rFonts w:ascii="Helvetica" w:hAnsi="Helvetica"/>
          <w:sz w:val="20"/>
        </w:rPr>
        <w:t>___</w:t>
      </w:r>
      <w:r>
        <w:rPr>
          <w:rFonts w:ascii="Helvetica" w:hAnsi="Helvetica"/>
          <w:b/>
          <w:sz w:val="20"/>
        </w:rPr>
        <w:t xml:space="preserve"> Design #: __</w:t>
      </w:r>
      <w:r w:rsidRPr="00760744">
        <w:rPr>
          <w:rFonts w:ascii="Helvetica" w:hAnsi="Helvetica"/>
          <w:sz w:val="20"/>
          <w:u w:val="single"/>
        </w:rPr>
        <w:t>HRGLS-1</w:t>
      </w:r>
      <w:r w:rsidRPr="00760744">
        <w:rPr>
          <w:rFonts w:ascii="Helvetica" w:hAnsi="Helvetica"/>
          <w:sz w:val="20"/>
          <w:u w:val="single"/>
        </w:rPr>
        <w:t>22</w:t>
      </w:r>
      <w:r>
        <w:rPr>
          <w:rFonts w:ascii="Helvetica" w:hAnsi="Helvetica"/>
          <w:b/>
          <w:sz w:val="20"/>
        </w:rPr>
        <w:t>_____</w:t>
      </w:r>
    </w:p>
    <w:p w14:paraId="7EE907A5" w14:textId="77777777" w:rsidR="006327C5" w:rsidRDefault="006327C5" w:rsidP="006327C5">
      <w:pPr>
        <w:spacing w:line="360" w:lineRule="auto"/>
        <w:rPr>
          <w:rFonts w:ascii="Helvetica" w:hAnsi="Helvetica"/>
          <w:b/>
          <w:sz w:val="20"/>
          <w:u w:val="single"/>
        </w:rPr>
      </w:pPr>
      <w:r>
        <w:rPr>
          <w:rFonts w:ascii="Helvetica" w:hAnsi="Helvetica"/>
          <w:b/>
          <w:sz w:val="20"/>
        </w:rPr>
        <w:t xml:space="preserve">Season: </w:t>
      </w:r>
      <w:r>
        <w:rPr>
          <w:rFonts w:ascii="Helvetica" w:hAnsi="Helvetica"/>
          <w:sz w:val="20"/>
        </w:rPr>
        <w:t>__</w:t>
      </w:r>
      <w:r w:rsidRPr="00760744">
        <w:rPr>
          <w:rFonts w:ascii="Helvetica" w:hAnsi="Helvetica"/>
          <w:sz w:val="20"/>
          <w:u w:val="single"/>
        </w:rPr>
        <w:t>Fall 2019</w:t>
      </w:r>
      <w:r>
        <w:rPr>
          <w:rFonts w:ascii="Helvetica" w:hAnsi="Helvetica"/>
          <w:sz w:val="20"/>
        </w:rPr>
        <w:t>___</w:t>
      </w:r>
      <w:r>
        <w:rPr>
          <w:rFonts w:ascii="Helvetica" w:hAnsi="Helvetica"/>
          <w:b/>
          <w:sz w:val="20"/>
        </w:rPr>
        <w:t xml:space="preserve"> Date: </w:t>
      </w:r>
      <w:r>
        <w:rPr>
          <w:rFonts w:ascii="Helvetica" w:hAnsi="Helvetica"/>
          <w:sz w:val="20"/>
        </w:rPr>
        <w:t>__</w:t>
      </w:r>
      <w:r w:rsidRPr="00760744">
        <w:rPr>
          <w:rFonts w:ascii="Helvetica" w:hAnsi="Helvetica"/>
          <w:sz w:val="20"/>
          <w:u w:val="single"/>
        </w:rPr>
        <w:t>1 Mar 2019________</w:t>
      </w:r>
    </w:p>
    <w:p w14:paraId="4CD73B67" w14:textId="69EC664B" w:rsidR="006327C5" w:rsidRDefault="006327C5" w:rsidP="006327C5">
      <w:pPr>
        <w:spacing w:line="360" w:lineRule="auto"/>
        <w:rPr>
          <w:rFonts w:ascii="Helvetica" w:hAnsi="Helvetica"/>
          <w:b/>
          <w:sz w:val="20"/>
          <w:u w:val="single"/>
        </w:rPr>
      </w:pPr>
      <w:r>
        <w:rPr>
          <w:rFonts w:ascii="Helvetica" w:hAnsi="Helvetica"/>
          <w:b/>
          <w:sz w:val="20"/>
        </w:rPr>
        <w:t xml:space="preserve">Description: </w:t>
      </w:r>
      <w:r>
        <w:rPr>
          <w:rFonts w:ascii="Helvetica" w:hAnsi="Helvetica"/>
          <w:sz w:val="20"/>
          <w:u w:val="single"/>
        </w:rPr>
        <w:t>Delilah Flare</w:t>
      </w:r>
      <w:r w:rsidRPr="001E5739">
        <w:rPr>
          <w:rFonts w:ascii="Helvetica" w:hAnsi="Helvetica"/>
          <w:sz w:val="20"/>
          <w:u w:val="single"/>
        </w:rPr>
        <w:t xml:space="preserve"> Jean</w:t>
      </w:r>
      <w:r w:rsidRPr="005E5143"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b/>
          <w:sz w:val="20"/>
        </w:rPr>
        <w:t xml:space="preserve">Color: </w:t>
      </w:r>
      <w:r>
        <w:rPr>
          <w:rFonts w:ascii="Helvetica" w:hAnsi="Helvetica"/>
          <w:sz w:val="20"/>
          <w:u w:val="single"/>
        </w:rPr>
        <w:t xml:space="preserve">Asphalt </w:t>
      </w:r>
    </w:p>
    <w:p w14:paraId="780EBEFF" w14:textId="77777777" w:rsidR="006327C5" w:rsidRDefault="006327C5" w:rsidP="006327C5">
      <w:pPr>
        <w:pStyle w:val="Heading2"/>
        <w:ind w:firstLine="720"/>
      </w:pPr>
      <w:r>
        <w:t xml:space="preserve">Fabric #: </w:t>
      </w:r>
      <w:r w:rsidRPr="005E5143">
        <w:rPr>
          <w:b w:val="0"/>
        </w:rPr>
        <w:t>__</w:t>
      </w:r>
      <w:r w:rsidRPr="00760744">
        <w:rPr>
          <w:b w:val="0"/>
          <w:u w:val="single"/>
        </w:rPr>
        <w:t>DM-001</w:t>
      </w:r>
      <w:r>
        <w:rPr>
          <w:b w:val="0"/>
        </w:rPr>
        <w:t>__</w:t>
      </w:r>
      <w:r w:rsidRPr="005E5143">
        <w:rPr>
          <w:b w:val="0"/>
        </w:rPr>
        <w:t>______________________</w:t>
      </w:r>
    </w:p>
    <w:p w14:paraId="68C24202" w14:textId="16850C20" w:rsidR="006327C5" w:rsidRDefault="006327C5" w:rsidP="006327C5">
      <w:pPr>
        <w:spacing w:line="360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 xml:space="preserve">Type/Fiber content: </w:t>
      </w:r>
      <w:r>
        <w:rPr>
          <w:rFonts w:ascii="Helvetica" w:hAnsi="Helvetica"/>
          <w:sz w:val="20"/>
        </w:rPr>
        <w:t>___</w:t>
      </w:r>
      <w:r w:rsidRPr="00760744">
        <w:rPr>
          <w:rFonts w:ascii="Helvetica" w:hAnsi="Helvetica"/>
          <w:sz w:val="20"/>
          <w:u w:val="single"/>
        </w:rPr>
        <w:t xml:space="preserve">96% cotton, 4% </w:t>
      </w:r>
      <w:r w:rsidRPr="00760744">
        <w:rPr>
          <w:rFonts w:ascii="Helvetica" w:hAnsi="Helvetica"/>
          <w:sz w:val="20"/>
          <w:u w:val="single"/>
        </w:rPr>
        <w:t>Lycra</w:t>
      </w:r>
      <w:r>
        <w:rPr>
          <w:rFonts w:ascii="Helvetica" w:hAnsi="Helvetica"/>
          <w:sz w:val="20"/>
        </w:rPr>
        <w:t>_____</w:t>
      </w:r>
    </w:p>
    <w:p w14:paraId="7F6B2CDA" w14:textId="5BFB7EEF" w:rsidR="006327C5" w:rsidRDefault="006327C5" w:rsidP="006327C5">
      <w:pPr>
        <w:spacing w:line="360" w:lineRule="auto"/>
        <w:rPr>
          <w:rFonts w:ascii="Helvetica" w:hAnsi="Helvetica"/>
          <w:sz w:val="20"/>
          <w:u w:val="single"/>
        </w:rPr>
      </w:pPr>
      <w:r>
        <w:rPr>
          <w:rFonts w:ascii="Helvetica" w:hAnsi="Helvetica"/>
          <w:b/>
          <w:sz w:val="20"/>
        </w:rPr>
        <w:t xml:space="preserve">Finish: </w:t>
      </w:r>
      <w:r>
        <w:rPr>
          <w:rFonts w:ascii="Helvetica" w:hAnsi="Helvetica"/>
          <w:sz w:val="20"/>
        </w:rPr>
        <w:t>__</w:t>
      </w:r>
      <w:r w:rsidRPr="00760744">
        <w:rPr>
          <w:rFonts w:ascii="Helvetica" w:hAnsi="Helvetica"/>
          <w:sz w:val="20"/>
          <w:u w:val="single"/>
        </w:rPr>
        <w:t>Asphalt</w:t>
      </w:r>
      <w:r w:rsidRPr="00760744">
        <w:rPr>
          <w:rFonts w:ascii="Helvetica" w:hAnsi="Helvetica"/>
          <w:sz w:val="20"/>
          <w:u w:val="single"/>
        </w:rPr>
        <w:t xml:space="preserve"> Wash</w:t>
      </w:r>
      <w:r w:rsidR="00760744" w:rsidRPr="00760744">
        <w:rPr>
          <w:rFonts w:ascii="Helvetica" w:hAnsi="Helvetica"/>
          <w:sz w:val="20"/>
          <w:u w:val="single"/>
        </w:rPr>
        <w:t xml:space="preserve"> – piece dyed</w:t>
      </w:r>
      <w:r>
        <w:rPr>
          <w:rFonts w:ascii="Helvetica" w:hAnsi="Helvetica"/>
          <w:sz w:val="20"/>
        </w:rPr>
        <w:t>________________</w:t>
      </w:r>
    </w:p>
    <w:p w14:paraId="4DA49723" w14:textId="779276DB" w:rsidR="006327C5" w:rsidRDefault="006327C5" w:rsidP="006327C5">
      <w:pPr>
        <w:rPr>
          <w:rFonts w:ascii="Helvetica" w:hAnsi="Helvetica"/>
          <w:b/>
          <w:sz w:val="20"/>
        </w:rPr>
      </w:pPr>
    </w:p>
    <w:tbl>
      <w:tblPr>
        <w:tblpPr w:leftFromText="180" w:rightFromText="180" w:vertAnchor="text" w:horzAnchor="margin" w:tblpX="-95" w:tblpY="1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630"/>
        <w:gridCol w:w="630"/>
        <w:gridCol w:w="630"/>
        <w:gridCol w:w="630"/>
        <w:gridCol w:w="630"/>
        <w:gridCol w:w="630"/>
        <w:gridCol w:w="540"/>
        <w:gridCol w:w="540"/>
        <w:gridCol w:w="540"/>
      </w:tblGrid>
      <w:tr w:rsidR="006327C5" w14:paraId="677FADCA" w14:textId="77777777" w:rsidTr="00263865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720" w:type="dxa"/>
          </w:tcPr>
          <w:p w14:paraId="3E4701F1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Size:</w:t>
            </w:r>
          </w:p>
          <w:p w14:paraId="4522476D" w14:textId="77777777" w:rsidR="006327C5" w:rsidRPr="00934DF3" w:rsidRDefault="006327C5" w:rsidP="00263865">
            <w:pPr>
              <w:ind w:firstLine="0"/>
              <w:rPr>
                <w:rFonts w:ascii="Helvetica" w:hAnsi="Helvetica"/>
                <w:b/>
                <w:sz w:val="20"/>
                <w:u w:val="single"/>
              </w:rPr>
            </w:pPr>
            <w:r w:rsidRPr="00934DF3">
              <w:rPr>
                <w:rFonts w:ascii="Helvetica" w:hAnsi="Helvetica"/>
                <w:b/>
                <w:sz w:val="20"/>
                <w:u w:val="single"/>
              </w:rPr>
              <w:t>Line</w:t>
            </w:r>
          </w:p>
        </w:tc>
        <w:tc>
          <w:tcPr>
            <w:tcW w:w="630" w:type="dxa"/>
          </w:tcPr>
          <w:p w14:paraId="4F1B085F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24</w:t>
            </w:r>
          </w:p>
        </w:tc>
        <w:tc>
          <w:tcPr>
            <w:tcW w:w="630" w:type="dxa"/>
          </w:tcPr>
          <w:p w14:paraId="5B1D144E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25</w:t>
            </w:r>
          </w:p>
        </w:tc>
        <w:tc>
          <w:tcPr>
            <w:tcW w:w="630" w:type="dxa"/>
          </w:tcPr>
          <w:p w14:paraId="05A0CE7B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26</w:t>
            </w:r>
          </w:p>
        </w:tc>
        <w:tc>
          <w:tcPr>
            <w:tcW w:w="630" w:type="dxa"/>
          </w:tcPr>
          <w:p w14:paraId="051DE582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27</w:t>
            </w:r>
          </w:p>
        </w:tc>
        <w:tc>
          <w:tcPr>
            <w:tcW w:w="630" w:type="dxa"/>
          </w:tcPr>
          <w:p w14:paraId="66FA4EC4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28</w:t>
            </w:r>
          </w:p>
        </w:tc>
        <w:tc>
          <w:tcPr>
            <w:tcW w:w="630" w:type="dxa"/>
          </w:tcPr>
          <w:p w14:paraId="2BACAB4B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29</w:t>
            </w:r>
          </w:p>
        </w:tc>
        <w:tc>
          <w:tcPr>
            <w:tcW w:w="540" w:type="dxa"/>
          </w:tcPr>
          <w:p w14:paraId="1A3419EA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30</w:t>
            </w:r>
          </w:p>
        </w:tc>
        <w:tc>
          <w:tcPr>
            <w:tcW w:w="540" w:type="dxa"/>
          </w:tcPr>
          <w:p w14:paraId="5BD2EC4A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31</w:t>
            </w:r>
          </w:p>
        </w:tc>
        <w:tc>
          <w:tcPr>
            <w:tcW w:w="540" w:type="dxa"/>
          </w:tcPr>
          <w:p w14:paraId="45BFBB42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32</w:t>
            </w:r>
          </w:p>
        </w:tc>
      </w:tr>
      <w:tr w:rsidR="006327C5" w14:paraId="6EE637AD" w14:textId="77777777" w:rsidTr="00263865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283AFDEB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A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7A2BEA8C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24”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01D1F652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25”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6EE36C32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26”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25BAB427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27”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069DFBA3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28”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75CB49EB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29”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2DFB4EF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30”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B2CF258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31”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659D250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</w:tr>
      <w:tr w:rsidR="006327C5" w14:paraId="4689FAEF" w14:textId="77777777" w:rsidTr="00263865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10F2E85A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B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51C88BF4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  <w:p w14:paraId="15ADDF84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33”</w:t>
            </w:r>
          </w:p>
          <w:p w14:paraId="4A64968E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34”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FF0A9FE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33.5</w:t>
            </w:r>
          </w:p>
          <w:p w14:paraId="1EB63809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34.5</w:t>
            </w:r>
          </w:p>
          <w:p w14:paraId="4F90850A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35.5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64CAD51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34.5</w:t>
            </w:r>
          </w:p>
          <w:p w14:paraId="76A1F0B6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35.5</w:t>
            </w:r>
          </w:p>
          <w:p w14:paraId="3D9C72B9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36.5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5E9FFBF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36</w:t>
            </w:r>
          </w:p>
          <w:p w14:paraId="6D050260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37</w:t>
            </w:r>
          </w:p>
          <w:p w14:paraId="7438FB5B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38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90FD435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37</w:t>
            </w:r>
          </w:p>
          <w:p w14:paraId="7F4CE2B8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38</w:t>
            </w:r>
          </w:p>
          <w:p w14:paraId="43A2BB82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39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55003E12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38.5</w:t>
            </w:r>
          </w:p>
          <w:p w14:paraId="055A1C33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39.5</w:t>
            </w:r>
          </w:p>
          <w:p w14:paraId="6CF873F7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40.5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1285C7B7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</w:t>
            </w:r>
          </w:p>
          <w:p w14:paraId="314B6A0F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41</w:t>
            </w:r>
          </w:p>
          <w:p w14:paraId="35308C3B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42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2280718D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41</w:t>
            </w:r>
          </w:p>
          <w:p w14:paraId="3490F7F4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42</w:t>
            </w:r>
          </w:p>
          <w:p w14:paraId="38851B4A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43</w:t>
            </w: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6574C2F1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42.5</w:t>
            </w:r>
          </w:p>
          <w:p w14:paraId="4B678851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43.5</w:t>
            </w:r>
          </w:p>
          <w:p w14:paraId="5DE5736D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44.5</w:t>
            </w:r>
          </w:p>
        </w:tc>
      </w:tr>
      <w:tr w:rsidR="006327C5" w14:paraId="7B633A76" w14:textId="77777777" w:rsidTr="00263865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366C709A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C</w:t>
            </w:r>
          </w:p>
        </w:tc>
        <w:tc>
          <w:tcPr>
            <w:tcW w:w="630" w:type="dxa"/>
          </w:tcPr>
          <w:p w14:paraId="79288C3F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239957F5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4CD00A46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64270914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48942273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75FA7BFA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540" w:type="dxa"/>
          </w:tcPr>
          <w:p w14:paraId="25731CBC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540" w:type="dxa"/>
          </w:tcPr>
          <w:p w14:paraId="4C2215F6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540" w:type="dxa"/>
          </w:tcPr>
          <w:p w14:paraId="52B16B03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</w:tr>
      <w:tr w:rsidR="006327C5" w14:paraId="53D77025" w14:textId="77777777" w:rsidTr="00263865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28C6C20C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D</w:t>
            </w:r>
          </w:p>
        </w:tc>
        <w:tc>
          <w:tcPr>
            <w:tcW w:w="630" w:type="dxa"/>
          </w:tcPr>
          <w:p w14:paraId="6C0EFF87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166DCE97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0D9B23BE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13B6DBEF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6920243B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111AE56C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540" w:type="dxa"/>
          </w:tcPr>
          <w:p w14:paraId="4FE0089F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540" w:type="dxa"/>
          </w:tcPr>
          <w:p w14:paraId="60B791ED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540" w:type="dxa"/>
          </w:tcPr>
          <w:p w14:paraId="7D662CF3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</w:tr>
      <w:tr w:rsidR="006327C5" w14:paraId="32FC4E0F" w14:textId="77777777" w:rsidTr="00263865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0AF61DAD" w14:textId="77777777" w:rsidR="006327C5" w:rsidRDefault="006327C5" w:rsidP="006327C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E</w:t>
            </w:r>
          </w:p>
        </w:tc>
        <w:tc>
          <w:tcPr>
            <w:tcW w:w="630" w:type="dxa"/>
          </w:tcPr>
          <w:p w14:paraId="1EDD2E59" w14:textId="3F1D5D76" w:rsidR="006327C5" w:rsidRPr="00077233" w:rsidRDefault="006327C5" w:rsidP="006327C5">
            <w:pPr>
              <w:ind w:firstLine="0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3”</w:t>
            </w:r>
          </w:p>
        </w:tc>
        <w:tc>
          <w:tcPr>
            <w:tcW w:w="630" w:type="dxa"/>
          </w:tcPr>
          <w:p w14:paraId="2647BE29" w14:textId="549692A1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3”</w:t>
            </w:r>
          </w:p>
        </w:tc>
        <w:tc>
          <w:tcPr>
            <w:tcW w:w="630" w:type="dxa"/>
          </w:tcPr>
          <w:p w14:paraId="2956FCB8" w14:textId="0298B702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3”</w:t>
            </w:r>
          </w:p>
        </w:tc>
        <w:tc>
          <w:tcPr>
            <w:tcW w:w="630" w:type="dxa"/>
          </w:tcPr>
          <w:p w14:paraId="0929DFCF" w14:textId="1D66D7B7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3</w:t>
            </w:r>
            <w:r>
              <w:rPr>
                <w:rFonts w:ascii="Helvetica" w:hAnsi="Helvetica"/>
                <w:sz w:val="16"/>
              </w:rPr>
              <w:t>.5</w:t>
            </w:r>
            <w:r>
              <w:rPr>
                <w:rFonts w:ascii="Helvetica" w:hAnsi="Helvetica"/>
                <w:sz w:val="16"/>
              </w:rPr>
              <w:t>”</w:t>
            </w:r>
          </w:p>
        </w:tc>
        <w:tc>
          <w:tcPr>
            <w:tcW w:w="630" w:type="dxa"/>
          </w:tcPr>
          <w:p w14:paraId="267BCE2F" w14:textId="300430F5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3.5”</w:t>
            </w:r>
          </w:p>
        </w:tc>
        <w:tc>
          <w:tcPr>
            <w:tcW w:w="630" w:type="dxa"/>
          </w:tcPr>
          <w:p w14:paraId="76A1AD93" w14:textId="13992F9A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3.5”</w:t>
            </w:r>
          </w:p>
        </w:tc>
        <w:tc>
          <w:tcPr>
            <w:tcW w:w="540" w:type="dxa"/>
          </w:tcPr>
          <w:p w14:paraId="338CCBB3" w14:textId="37D9265C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4</w:t>
            </w:r>
            <w:r>
              <w:rPr>
                <w:rFonts w:ascii="Helvetica" w:hAnsi="Helvetica"/>
                <w:sz w:val="16"/>
              </w:rPr>
              <w:t>”</w:t>
            </w:r>
          </w:p>
        </w:tc>
        <w:tc>
          <w:tcPr>
            <w:tcW w:w="540" w:type="dxa"/>
          </w:tcPr>
          <w:p w14:paraId="3B6F7010" w14:textId="2565F8AA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4”</w:t>
            </w:r>
          </w:p>
        </w:tc>
        <w:tc>
          <w:tcPr>
            <w:tcW w:w="540" w:type="dxa"/>
          </w:tcPr>
          <w:p w14:paraId="3D2AEE14" w14:textId="2BA9F92E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4”</w:t>
            </w:r>
          </w:p>
        </w:tc>
      </w:tr>
      <w:tr w:rsidR="006327C5" w14:paraId="0187A0D1" w14:textId="77777777" w:rsidTr="00263865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144B524B" w14:textId="77777777" w:rsidR="006327C5" w:rsidRDefault="006327C5" w:rsidP="006327C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F</w:t>
            </w:r>
          </w:p>
        </w:tc>
        <w:tc>
          <w:tcPr>
            <w:tcW w:w="630" w:type="dxa"/>
          </w:tcPr>
          <w:p w14:paraId="28A0CD9B" w14:textId="7FB6640E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4”</w:t>
            </w:r>
          </w:p>
        </w:tc>
        <w:tc>
          <w:tcPr>
            <w:tcW w:w="630" w:type="dxa"/>
          </w:tcPr>
          <w:p w14:paraId="3BFC7C4A" w14:textId="0E2EC571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4”</w:t>
            </w:r>
          </w:p>
        </w:tc>
        <w:tc>
          <w:tcPr>
            <w:tcW w:w="630" w:type="dxa"/>
          </w:tcPr>
          <w:p w14:paraId="6038F993" w14:textId="0BBD8BD6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4”</w:t>
            </w:r>
          </w:p>
        </w:tc>
        <w:tc>
          <w:tcPr>
            <w:tcW w:w="630" w:type="dxa"/>
          </w:tcPr>
          <w:p w14:paraId="04CB5C51" w14:textId="582382D2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4</w:t>
            </w:r>
            <w:r>
              <w:rPr>
                <w:rFonts w:ascii="Helvetica" w:hAnsi="Helvetica"/>
                <w:sz w:val="16"/>
              </w:rPr>
              <w:t>.5</w:t>
            </w:r>
            <w:r>
              <w:rPr>
                <w:rFonts w:ascii="Helvetica" w:hAnsi="Helvetica"/>
                <w:sz w:val="16"/>
              </w:rPr>
              <w:t>”</w:t>
            </w:r>
          </w:p>
        </w:tc>
        <w:tc>
          <w:tcPr>
            <w:tcW w:w="630" w:type="dxa"/>
          </w:tcPr>
          <w:p w14:paraId="08A12FB9" w14:textId="3D122FA9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4.5”</w:t>
            </w:r>
          </w:p>
        </w:tc>
        <w:tc>
          <w:tcPr>
            <w:tcW w:w="630" w:type="dxa"/>
          </w:tcPr>
          <w:p w14:paraId="2AB08AB3" w14:textId="4A317634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4.5”</w:t>
            </w:r>
          </w:p>
        </w:tc>
        <w:tc>
          <w:tcPr>
            <w:tcW w:w="540" w:type="dxa"/>
          </w:tcPr>
          <w:p w14:paraId="51C5BB3C" w14:textId="6D26C1A3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5</w:t>
            </w:r>
            <w:r>
              <w:rPr>
                <w:rFonts w:ascii="Helvetica" w:hAnsi="Helvetica"/>
                <w:sz w:val="16"/>
              </w:rPr>
              <w:t>”</w:t>
            </w:r>
          </w:p>
        </w:tc>
        <w:tc>
          <w:tcPr>
            <w:tcW w:w="540" w:type="dxa"/>
          </w:tcPr>
          <w:p w14:paraId="29ACCE35" w14:textId="1F5C974C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5”</w:t>
            </w:r>
          </w:p>
        </w:tc>
        <w:tc>
          <w:tcPr>
            <w:tcW w:w="540" w:type="dxa"/>
          </w:tcPr>
          <w:p w14:paraId="656F7FD3" w14:textId="7E0305FC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5”</w:t>
            </w:r>
          </w:p>
        </w:tc>
      </w:tr>
      <w:tr w:rsidR="006327C5" w14:paraId="717B6B27" w14:textId="77777777" w:rsidTr="00263865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4B311943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G</w:t>
            </w:r>
          </w:p>
        </w:tc>
        <w:tc>
          <w:tcPr>
            <w:tcW w:w="630" w:type="dxa"/>
          </w:tcPr>
          <w:p w14:paraId="35A3070B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4A51FEEC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46AD79FA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082D4849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4C3AD18A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07857DBE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540" w:type="dxa"/>
          </w:tcPr>
          <w:p w14:paraId="27359700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4DEE9E96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5646B430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</w:tr>
      <w:tr w:rsidR="006327C5" w14:paraId="20889B67" w14:textId="77777777" w:rsidTr="00263865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26CAAF94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H</w:t>
            </w:r>
          </w:p>
        </w:tc>
        <w:tc>
          <w:tcPr>
            <w:tcW w:w="630" w:type="dxa"/>
          </w:tcPr>
          <w:p w14:paraId="48BE96B5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52A884B4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25F7DD43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30F00E16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0459250F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6AEF535D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540" w:type="dxa"/>
          </w:tcPr>
          <w:p w14:paraId="7A5E0959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04999133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1263FA5E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</w:tr>
      <w:tr w:rsidR="006327C5" w14:paraId="2BB37D87" w14:textId="77777777" w:rsidTr="00263865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33BE7B30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I</w:t>
            </w:r>
          </w:p>
        </w:tc>
        <w:tc>
          <w:tcPr>
            <w:tcW w:w="630" w:type="dxa"/>
          </w:tcPr>
          <w:p w14:paraId="2D889FD4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2”</w:t>
            </w:r>
          </w:p>
        </w:tc>
        <w:tc>
          <w:tcPr>
            <w:tcW w:w="630" w:type="dxa"/>
          </w:tcPr>
          <w:p w14:paraId="6D68551D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2”</w:t>
            </w:r>
          </w:p>
        </w:tc>
        <w:tc>
          <w:tcPr>
            <w:tcW w:w="630" w:type="dxa"/>
          </w:tcPr>
          <w:p w14:paraId="56963637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2”</w:t>
            </w:r>
          </w:p>
        </w:tc>
        <w:tc>
          <w:tcPr>
            <w:tcW w:w="630" w:type="dxa"/>
          </w:tcPr>
          <w:p w14:paraId="5BAABF69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2.25”</w:t>
            </w:r>
          </w:p>
        </w:tc>
        <w:tc>
          <w:tcPr>
            <w:tcW w:w="630" w:type="dxa"/>
          </w:tcPr>
          <w:p w14:paraId="407DFA68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2.25”</w:t>
            </w:r>
          </w:p>
        </w:tc>
        <w:tc>
          <w:tcPr>
            <w:tcW w:w="630" w:type="dxa"/>
          </w:tcPr>
          <w:p w14:paraId="3BFC4AC3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2.25”</w:t>
            </w:r>
          </w:p>
        </w:tc>
        <w:tc>
          <w:tcPr>
            <w:tcW w:w="540" w:type="dxa"/>
          </w:tcPr>
          <w:p w14:paraId="58CCF2A8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2.5”</w:t>
            </w:r>
          </w:p>
        </w:tc>
        <w:tc>
          <w:tcPr>
            <w:tcW w:w="540" w:type="dxa"/>
          </w:tcPr>
          <w:p w14:paraId="4985EC60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2.5”</w:t>
            </w:r>
          </w:p>
        </w:tc>
        <w:tc>
          <w:tcPr>
            <w:tcW w:w="540" w:type="dxa"/>
          </w:tcPr>
          <w:p w14:paraId="31C9F472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2.5”</w:t>
            </w:r>
          </w:p>
        </w:tc>
      </w:tr>
      <w:tr w:rsidR="0028263F" w14:paraId="3479CEC0" w14:textId="77777777" w:rsidTr="00263865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3DFAD352" w14:textId="7F64BB3E" w:rsidR="0028263F" w:rsidRDefault="0028263F" w:rsidP="0028263F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J</w:t>
            </w:r>
          </w:p>
        </w:tc>
        <w:tc>
          <w:tcPr>
            <w:tcW w:w="630" w:type="dxa"/>
          </w:tcPr>
          <w:p w14:paraId="5A89D797" w14:textId="6AEF73A6" w:rsidR="0028263F" w:rsidRDefault="0028263F" w:rsidP="0028263F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21”</w:t>
            </w:r>
          </w:p>
        </w:tc>
        <w:tc>
          <w:tcPr>
            <w:tcW w:w="630" w:type="dxa"/>
          </w:tcPr>
          <w:p w14:paraId="75209DC9" w14:textId="1F42180C" w:rsidR="0028263F" w:rsidRDefault="0028263F" w:rsidP="0028263F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21”</w:t>
            </w:r>
          </w:p>
        </w:tc>
        <w:tc>
          <w:tcPr>
            <w:tcW w:w="630" w:type="dxa"/>
          </w:tcPr>
          <w:p w14:paraId="7F52115D" w14:textId="5993A89D" w:rsidR="0028263F" w:rsidRDefault="0028263F" w:rsidP="0028263F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21”</w:t>
            </w:r>
          </w:p>
        </w:tc>
        <w:tc>
          <w:tcPr>
            <w:tcW w:w="630" w:type="dxa"/>
          </w:tcPr>
          <w:p w14:paraId="0A712BFA" w14:textId="59201AE3" w:rsidR="0028263F" w:rsidRDefault="0028263F" w:rsidP="0028263F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22”</w:t>
            </w:r>
          </w:p>
        </w:tc>
        <w:tc>
          <w:tcPr>
            <w:tcW w:w="630" w:type="dxa"/>
          </w:tcPr>
          <w:p w14:paraId="32B0CDCB" w14:textId="7DF4EB9E" w:rsidR="0028263F" w:rsidRDefault="0028263F" w:rsidP="0028263F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22”</w:t>
            </w:r>
          </w:p>
        </w:tc>
        <w:tc>
          <w:tcPr>
            <w:tcW w:w="630" w:type="dxa"/>
          </w:tcPr>
          <w:p w14:paraId="43D3B286" w14:textId="731E96A4" w:rsidR="0028263F" w:rsidRDefault="0028263F" w:rsidP="0028263F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22”</w:t>
            </w:r>
          </w:p>
        </w:tc>
        <w:tc>
          <w:tcPr>
            <w:tcW w:w="540" w:type="dxa"/>
          </w:tcPr>
          <w:p w14:paraId="2B7486FD" w14:textId="3A65F170" w:rsidR="0028263F" w:rsidRDefault="0028263F" w:rsidP="0028263F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23”</w:t>
            </w:r>
          </w:p>
        </w:tc>
        <w:tc>
          <w:tcPr>
            <w:tcW w:w="540" w:type="dxa"/>
          </w:tcPr>
          <w:p w14:paraId="306B5640" w14:textId="4A93AF07" w:rsidR="0028263F" w:rsidRDefault="0028263F" w:rsidP="0028263F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 w:rsidRPr="0006723D">
              <w:rPr>
                <w:rFonts w:ascii="Helvetica" w:hAnsi="Helvetica"/>
                <w:sz w:val="16"/>
                <w:szCs w:val="16"/>
              </w:rPr>
              <w:t>23”</w:t>
            </w:r>
          </w:p>
        </w:tc>
        <w:tc>
          <w:tcPr>
            <w:tcW w:w="540" w:type="dxa"/>
          </w:tcPr>
          <w:p w14:paraId="20D8B3E3" w14:textId="263CD8BC" w:rsidR="0028263F" w:rsidRDefault="0028263F" w:rsidP="0028263F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 w:rsidRPr="0006723D">
              <w:rPr>
                <w:rFonts w:ascii="Helvetica" w:hAnsi="Helvetica"/>
                <w:sz w:val="16"/>
                <w:szCs w:val="16"/>
              </w:rPr>
              <w:t>23”</w:t>
            </w:r>
          </w:p>
        </w:tc>
      </w:tr>
    </w:tbl>
    <w:p w14:paraId="1FE35BCB" w14:textId="4A21E2DE" w:rsidR="006327C5" w:rsidRDefault="006327C5" w:rsidP="006327C5">
      <w:pPr>
        <w:rPr>
          <w:rFonts w:ascii="Helvetica" w:hAnsi="Helvetica"/>
          <w:b/>
          <w:sz w:val="20"/>
        </w:rPr>
      </w:pPr>
    </w:p>
    <w:p w14:paraId="110943E1" w14:textId="77777777" w:rsidR="006327C5" w:rsidRDefault="006327C5" w:rsidP="006327C5">
      <w:pPr>
        <w:rPr>
          <w:rFonts w:ascii="Helvetica" w:hAnsi="Helvetica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</w:tblGrid>
      <w:tr w:rsidR="006327C5" w14:paraId="2C9AB4E8" w14:textId="77777777" w:rsidTr="00263865">
        <w:tblPrEx>
          <w:tblCellMar>
            <w:top w:w="0" w:type="dxa"/>
            <w:bottom w:w="0" w:type="dxa"/>
          </w:tblCellMar>
        </w:tblPrEx>
        <w:trPr>
          <w:trHeight w:val="4490"/>
        </w:trPr>
        <w:tc>
          <w:tcPr>
            <w:tcW w:w="3114" w:type="dxa"/>
          </w:tcPr>
          <w:p w14:paraId="7045339D" w14:textId="77777777" w:rsidR="006327C5" w:rsidRDefault="006327C5" w:rsidP="00263865">
            <w:pPr>
              <w:framePr w:hSpace="180" w:wrap="around" w:vAnchor="text" w:hAnchor="page" w:x="7746" w:y="197"/>
              <w:ind w:firstLine="0"/>
              <w:jc w:val="center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lastRenderedPageBreak/>
              <w:t>Back</w:t>
            </w:r>
          </w:p>
          <w:p w14:paraId="29DA0912" w14:textId="77777777" w:rsidR="006327C5" w:rsidRDefault="006327C5" w:rsidP="00263865">
            <w:pPr>
              <w:framePr w:hSpace="180" w:wrap="around" w:vAnchor="text" w:hAnchor="page" w:x="7746" w:y="197"/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7298AD2D" wp14:editId="45D65258">
                  <wp:extent cx="1840230" cy="2766319"/>
                  <wp:effectExtent l="0" t="0" r="1270" b="254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oot True Blue back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230" cy="2766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1AF90E" w14:textId="77777777" w:rsidR="006327C5" w:rsidRDefault="006327C5" w:rsidP="006327C5">
      <w:pPr>
        <w:pStyle w:val="Caption"/>
        <w:rPr>
          <w:caps/>
        </w:rPr>
      </w:pPr>
      <w:r>
        <w:rPr>
          <w:caps/>
        </w:rPr>
        <w:t>Findings/Trim</w:t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5"/>
        <w:gridCol w:w="1530"/>
        <w:gridCol w:w="990"/>
        <w:gridCol w:w="1350"/>
        <w:gridCol w:w="1260"/>
      </w:tblGrid>
      <w:tr w:rsidR="006327C5" w14:paraId="17815A54" w14:textId="77777777" w:rsidTr="00B20E1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5" w:type="dxa"/>
          </w:tcPr>
          <w:p w14:paraId="13D16096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</w:p>
        </w:tc>
        <w:tc>
          <w:tcPr>
            <w:tcW w:w="1530" w:type="dxa"/>
          </w:tcPr>
          <w:p w14:paraId="62730D71" w14:textId="77777777" w:rsidR="006327C5" w:rsidRDefault="006327C5" w:rsidP="00263865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Type/Number</w:t>
            </w:r>
          </w:p>
        </w:tc>
        <w:tc>
          <w:tcPr>
            <w:tcW w:w="990" w:type="dxa"/>
          </w:tcPr>
          <w:p w14:paraId="72D795AB" w14:textId="77777777" w:rsidR="006327C5" w:rsidRDefault="006327C5" w:rsidP="00263865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Color</w:t>
            </w:r>
          </w:p>
        </w:tc>
        <w:tc>
          <w:tcPr>
            <w:tcW w:w="1350" w:type="dxa"/>
          </w:tcPr>
          <w:p w14:paraId="5395B75B" w14:textId="77777777" w:rsidR="006327C5" w:rsidRDefault="006327C5" w:rsidP="00263865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Size</w:t>
            </w:r>
          </w:p>
        </w:tc>
        <w:tc>
          <w:tcPr>
            <w:tcW w:w="1260" w:type="dxa"/>
          </w:tcPr>
          <w:p w14:paraId="31A8102D" w14:textId="77777777" w:rsidR="006327C5" w:rsidRDefault="006327C5" w:rsidP="00263865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Amount</w:t>
            </w:r>
          </w:p>
        </w:tc>
      </w:tr>
      <w:tr w:rsidR="006327C5" w14:paraId="0B0E585D" w14:textId="77777777" w:rsidTr="00B20E1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5" w:type="dxa"/>
          </w:tcPr>
          <w:p w14:paraId="58730309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Thread</w:t>
            </w:r>
          </w:p>
        </w:tc>
        <w:tc>
          <w:tcPr>
            <w:tcW w:w="1530" w:type="dxa"/>
          </w:tcPr>
          <w:p w14:paraId="4F4844CA" w14:textId="601AFAEE" w:rsidR="006327C5" w:rsidRPr="00565520" w:rsidRDefault="00B20E1E" w:rsidP="00263865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Gutterman000</w:t>
            </w:r>
          </w:p>
        </w:tc>
        <w:tc>
          <w:tcPr>
            <w:tcW w:w="990" w:type="dxa"/>
          </w:tcPr>
          <w:p w14:paraId="2283CF07" w14:textId="5C2A247C" w:rsidR="006327C5" w:rsidRPr="00565520" w:rsidRDefault="00B20E1E" w:rsidP="00263865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Black</w:t>
            </w:r>
          </w:p>
        </w:tc>
        <w:tc>
          <w:tcPr>
            <w:tcW w:w="1350" w:type="dxa"/>
          </w:tcPr>
          <w:p w14:paraId="35AA0A9F" w14:textId="232A346A" w:rsidR="006327C5" w:rsidRPr="00934DF3" w:rsidRDefault="00B20E1E" w:rsidP="00263865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Extra Heavy</w:t>
            </w:r>
          </w:p>
        </w:tc>
        <w:tc>
          <w:tcPr>
            <w:tcW w:w="1260" w:type="dxa"/>
          </w:tcPr>
          <w:p w14:paraId="57664FC0" w14:textId="77777777" w:rsidR="006327C5" w:rsidRPr="00565520" w:rsidRDefault="006327C5" w:rsidP="00263865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300 meters</w:t>
            </w:r>
          </w:p>
        </w:tc>
      </w:tr>
      <w:tr w:rsidR="006327C5" w14:paraId="250494E3" w14:textId="77777777" w:rsidTr="00B20E1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5" w:type="dxa"/>
          </w:tcPr>
          <w:p w14:paraId="40609292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Rivets</w:t>
            </w:r>
          </w:p>
        </w:tc>
        <w:tc>
          <w:tcPr>
            <w:tcW w:w="1530" w:type="dxa"/>
          </w:tcPr>
          <w:p w14:paraId="53E3BA03" w14:textId="746A0EF7" w:rsidR="006327C5" w:rsidRPr="00565520" w:rsidRDefault="00B20E1E" w:rsidP="00263865">
            <w:pPr>
              <w:ind w:firstLine="0"/>
              <w:rPr>
                <w:rFonts w:ascii="Helvetica" w:hAnsi="Helvetica"/>
                <w:sz w:val="20"/>
              </w:rPr>
            </w:pPr>
            <w:r w:rsidRPr="00B20E1E">
              <w:rPr>
                <w:rFonts w:ascii="Helvetica" w:hAnsi="Helvetica"/>
                <w:sz w:val="20"/>
              </w:rPr>
              <w:t>1373-13</w:t>
            </w:r>
          </w:p>
        </w:tc>
        <w:tc>
          <w:tcPr>
            <w:tcW w:w="990" w:type="dxa"/>
          </w:tcPr>
          <w:p w14:paraId="6263F029" w14:textId="281CC0F7" w:rsidR="006327C5" w:rsidRPr="00565520" w:rsidRDefault="00B20E1E" w:rsidP="00263865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Black</w:t>
            </w:r>
          </w:p>
        </w:tc>
        <w:tc>
          <w:tcPr>
            <w:tcW w:w="1350" w:type="dxa"/>
          </w:tcPr>
          <w:p w14:paraId="2F014464" w14:textId="77777777" w:rsidR="006327C5" w:rsidRPr="00565520" w:rsidRDefault="006327C5" w:rsidP="00263865">
            <w:pPr>
              <w:ind w:firstLine="0"/>
              <w:rPr>
                <w:rFonts w:ascii="Helvetica" w:hAnsi="Helvetica"/>
                <w:sz w:val="20"/>
              </w:rPr>
            </w:pPr>
            <w:r w:rsidRPr="00565520">
              <w:rPr>
                <w:rFonts w:ascii="Helvetica" w:hAnsi="Helvetica"/>
                <w:sz w:val="20"/>
              </w:rPr>
              <w:t>9.2mm</w:t>
            </w:r>
          </w:p>
        </w:tc>
        <w:tc>
          <w:tcPr>
            <w:tcW w:w="1260" w:type="dxa"/>
          </w:tcPr>
          <w:p w14:paraId="5EA96E98" w14:textId="595E32DC" w:rsidR="006327C5" w:rsidRPr="00565520" w:rsidRDefault="00B20E1E" w:rsidP="00263865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8</w:t>
            </w:r>
          </w:p>
        </w:tc>
      </w:tr>
    </w:tbl>
    <w:p w14:paraId="3BD08FDF" w14:textId="48E6A62B" w:rsidR="006327C5" w:rsidRDefault="006327C5" w:rsidP="006327C5">
      <w:pPr>
        <w:ind w:firstLine="0"/>
        <w:rPr>
          <w:rFonts w:ascii="Helvetica" w:hAnsi="Helvetica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2340"/>
      </w:tblGrid>
      <w:tr w:rsidR="006327C5" w14:paraId="4302453E" w14:textId="77777777" w:rsidTr="00263865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14:paraId="4B2C3BD2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Hangtag:</w:t>
            </w:r>
          </w:p>
        </w:tc>
        <w:tc>
          <w:tcPr>
            <w:tcW w:w="2340" w:type="dxa"/>
          </w:tcPr>
          <w:p w14:paraId="7AFFD102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 xml:space="preserve">Label: </w:t>
            </w:r>
          </w:p>
        </w:tc>
      </w:tr>
      <w:tr w:rsidR="006327C5" w14:paraId="18346FA6" w14:textId="77777777" w:rsidTr="00263865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14:paraId="49273DC1" w14:textId="77777777" w:rsidR="006327C5" w:rsidRDefault="006327C5" w:rsidP="00263865">
            <w:pPr>
              <w:ind w:firstLine="0"/>
              <w:jc w:val="center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5FC7825C" wp14:editId="03E0DDF0">
                  <wp:extent cx="1760220" cy="998855"/>
                  <wp:effectExtent l="0" t="0" r="5080" b="444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hangtag front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98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64AF03D9" wp14:editId="1BC9149F">
                  <wp:extent cx="1498600" cy="26416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hangtag_west boot cut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264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</w:tcPr>
          <w:p w14:paraId="0178F3FA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3655B7BC" wp14:editId="117679B9">
                  <wp:extent cx="1348740" cy="2074545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creen Shot 2019-02-20 at 8.17.33 PM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8740" cy="2074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AC0521" w14:textId="77777777" w:rsidR="006327C5" w:rsidRDefault="006327C5" w:rsidP="006327C5">
      <w:pPr>
        <w:ind w:firstLine="0"/>
        <w:rPr>
          <w:rFonts w:ascii="Helvetica" w:hAnsi="Helvetica"/>
          <w:b/>
          <w:sz w:val="20"/>
        </w:rPr>
      </w:pPr>
    </w:p>
    <w:p w14:paraId="184D8F75" w14:textId="77777777" w:rsidR="006327C5" w:rsidRDefault="006327C5" w:rsidP="006327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25BEB89" w14:textId="77777777" w:rsidR="00003772" w:rsidRDefault="00003772" w:rsidP="00003772">
      <w:pPr>
        <w:ind w:firstLine="0"/>
        <w:jc w:val="both"/>
        <w:rPr>
          <w:rFonts w:ascii="Helvetica" w:hAnsi="Helvetica"/>
          <w:b/>
        </w:rPr>
      </w:pPr>
      <w:r>
        <w:rPr>
          <w:rFonts w:ascii="Helvetica" w:hAnsi="Helvetica"/>
          <w:b/>
          <w:spacing w:val="20"/>
          <w:sz w:val="22"/>
        </w:rPr>
        <w:lastRenderedPageBreak/>
        <w:t>STYLE SPECIFICATION SHEET</w:t>
      </w:r>
    </w:p>
    <w:p w14:paraId="3B679D51" w14:textId="77777777" w:rsidR="00003772" w:rsidRDefault="00003772" w:rsidP="00003772">
      <w:pPr>
        <w:ind w:firstLine="0"/>
        <w:jc w:val="both"/>
        <w:rPr>
          <w:rFonts w:ascii="Helvetica" w:hAnsi="Helvetica"/>
          <w:b/>
          <w:u w:val="dotted"/>
        </w:rPr>
      </w:pP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</w:p>
    <w:tbl>
      <w:tblPr>
        <w:tblpPr w:leftFromText="180" w:rightFromText="180" w:vertAnchor="text" w:horzAnchor="margin" w:tblpXSpec="right" w:tblpY="-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5"/>
      </w:tblGrid>
      <w:tr w:rsidR="00003772" w14:paraId="0CDA4F26" w14:textId="77777777" w:rsidTr="00263865">
        <w:tblPrEx>
          <w:tblCellMar>
            <w:top w:w="0" w:type="dxa"/>
            <w:bottom w:w="0" w:type="dxa"/>
          </w:tblCellMar>
        </w:tblPrEx>
        <w:trPr>
          <w:trHeight w:val="4331"/>
        </w:trPr>
        <w:tc>
          <w:tcPr>
            <w:tcW w:w="3125" w:type="dxa"/>
          </w:tcPr>
          <w:p w14:paraId="110B0F42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Front</w:t>
            </w:r>
          </w:p>
          <w:p w14:paraId="705520DA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3E418670" wp14:editId="56C8982E">
                  <wp:extent cx="1834583" cy="3462454"/>
                  <wp:effectExtent l="0" t="0" r="0" b="508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oot True Blue front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583" cy="3462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1B1356" w14:textId="77777777" w:rsidR="00003772" w:rsidRPr="00BE0D35" w:rsidRDefault="00003772" w:rsidP="00003772">
      <w:pPr>
        <w:ind w:firstLine="0"/>
      </w:pPr>
    </w:p>
    <w:p w14:paraId="5FC19C5D" w14:textId="0264A14E" w:rsidR="00003772" w:rsidRDefault="00003772" w:rsidP="00003772">
      <w:pPr>
        <w:spacing w:line="360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 xml:space="preserve">Style #: </w:t>
      </w:r>
      <w:r>
        <w:rPr>
          <w:rFonts w:ascii="Helvetica" w:hAnsi="Helvetica"/>
          <w:sz w:val="20"/>
        </w:rPr>
        <w:t>_</w:t>
      </w:r>
      <w:r>
        <w:rPr>
          <w:rFonts w:ascii="Helvetica" w:hAnsi="Helvetica"/>
          <w:sz w:val="20"/>
          <w:u w:val="single"/>
        </w:rPr>
        <w:t>JES</w:t>
      </w:r>
      <w:r w:rsidRPr="00760744">
        <w:rPr>
          <w:rFonts w:ascii="Helvetica" w:hAnsi="Helvetica"/>
          <w:sz w:val="20"/>
          <w:u w:val="single"/>
        </w:rPr>
        <w:t>-11</w:t>
      </w:r>
      <w:r>
        <w:rPr>
          <w:rFonts w:ascii="Helvetica" w:hAnsi="Helvetica"/>
          <w:sz w:val="20"/>
          <w:u w:val="single"/>
        </w:rPr>
        <w:t>2</w:t>
      </w:r>
      <w:r>
        <w:rPr>
          <w:rFonts w:ascii="Helvetica" w:hAnsi="Helvetica"/>
          <w:sz w:val="20"/>
        </w:rPr>
        <w:t>___</w:t>
      </w:r>
      <w:r>
        <w:rPr>
          <w:rFonts w:ascii="Helvetica" w:hAnsi="Helvetica"/>
          <w:b/>
          <w:sz w:val="20"/>
        </w:rPr>
        <w:t xml:space="preserve"> Design #: __</w:t>
      </w:r>
      <w:r w:rsidRPr="00760744">
        <w:rPr>
          <w:rFonts w:ascii="Helvetica" w:hAnsi="Helvetica"/>
          <w:sz w:val="20"/>
          <w:u w:val="single"/>
        </w:rPr>
        <w:t>HRGLS-1</w:t>
      </w:r>
      <w:r>
        <w:rPr>
          <w:rFonts w:ascii="Helvetica" w:hAnsi="Helvetica"/>
          <w:sz w:val="20"/>
          <w:u w:val="single"/>
        </w:rPr>
        <w:t>31</w:t>
      </w:r>
      <w:r>
        <w:rPr>
          <w:rFonts w:ascii="Helvetica" w:hAnsi="Helvetica"/>
          <w:b/>
          <w:sz w:val="20"/>
        </w:rPr>
        <w:t>_____</w:t>
      </w:r>
    </w:p>
    <w:p w14:paraId="219878A0" w14:textId="77777777" w:rsidR="00003772" w:rsidRDefault="00003772" w:rsidP="00003772">
      <w:pPr>
        <w:spacing w:line="360" w:lineRule="auto"/>
        <w:rPr>
          <w:rFonts w:ascii="Helvetica" w:hAnsi="Helvetica"/>
          <w:b/>
          <w:sz w:val="20"/>
          <w:u w:val="single"/>
        </w:rPr>
      </w:pPr>
      <w:r>
        <w:rPr>
          <w:rFonts w:ascii="Helvetica" w:hAnsi="Helvetica"/>
          <w:b/>
          <w:sz w:val="20"/>
        </w:rPr>
        <w:t xml:space="preserve">Season: </w:t>
      </w:r>
      <w:r>
        <w:rPr>
          <w:rFonts w:ascii="Helvetica" w:hAnsi="Helvetica"/>
          <w:sz w:val="20"/>
        </w:rPr>
        <w:t>__</w:t>
      </w:r>
      <w:r w:rsidRPr="00760744">
        <w:rPr>
          <w:rFonts w:ascii="Helvetica" w:hAnsi="Helvetica"/>
          <w:sz w:val="20"/>
          <w:u w:val="single"/>
        </w:rPr>
        <w:t>Fall 2019</w:t>
      </w:r>
      <w:r>
        <w:rPr>
          <w:rFonts w:ascii="Helvetica" w:hAnsi="Helvetica"/>
          <w:sz w:val="20"/>
        </w:rPr>
        <w:t>___</w:t>
      </w:r>
      <w:r>
        <w:rPr>
          <w:rFonts w:ascii="Helvetica" w:hAnsi="Helvetica"/>
          <w:b/>
          <w:sz w:val="20"/>
        </w:rPr>
        <w:t xml:space="preserve"> Date: </w:t>
      </w:r>
      <w:r>
        <w:rPr>
          <w:rFonts w:ascii="Helvetica" w:hAnsi="Helvetica"/>
          <w:sz w:val="20"/>
        </w:rPr>
        <w:t>__</w:t>
      </w:r>
      <w:r w:rsidRPr="00760744">
        <w:rPr>
          <w:rFonts w:ascii="Helvetica" w:hAnsi="Helvetica"/>
          <w:sz w:val="20"/>
          <w:u w:val="single"/>
        </w:rPr>
        <w:t>1 Mar 2019________</w:t>
      </w:r>
    </w:p>
    <w:p w14:paraId="7158479F" w14:textId="32738FA4" w:rsidR="00003772" w:rsidRDefault="00003772" w:rsidP="00003772">
      <w:pPr>
        <w:spacing w:line="360" w:lineRule="auto"/>
        <w:rPr>
          <w:rFonts w:ascii="Helvetica" w:hAnsi="Helvetica"/>
          <w:b/>
          <w:sz w:val="20"/>
          <w:u w:val="single"/>
        </w:rPr>
      </w:pPr>
      <w:r>
        <w:rPr>
          <w:rFonts w:ascii="Helvetica" w:hAnsi="Helvetica"/>
          <w:b/>
          <w:sz w:val="20"/>
        </w:rPr>
        <w:t xml:space="preserve">Description: </w:t>
      </w:r>
      <w:r>
        <w:rPr>
          <w:rFonts w:ascii="Helvetica" w:hAnsi="Helvetica"/>
          <w:sz w:val="20"/>
          <w:u w:val="single"/>
        </w:rPr>
        <w:t>Jessie Skinny</w:t>
      </w:r>
      <w:r w:rsidRPr="001E5739">
        <w:rPr>
          <w:rFonts w:ascii="Helvetica" w:hAnsi="Helvetica"/>
          <w:sz w:val="20"/>
          <w:u w:val="single"/>
        </w:rPr>
        <w:t xml:space="preserve"> Jean</w:t>
      </w:r>
      <w:r w:rsidRPr="005E5143"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b/>
          <w:sz w:val="20"/>
        </w:rPr>
        <w:t xml:space="preserve">Color: </w:t>
      </w:r>
      <w:r>
        <w:rPr>
          <w:rFonts w:ascii="Helvetica" w:hAnsi="Helvetica"/>
          <w:sz w:val="20"/>
          <w:u w:val="single"/>
        </w:rPr>
        <w:t>Vintage Blue</w:t>
      </w:r>
      <w:r>
        <w:rPr>
          <w:rFonts w:ascii="Helvetica" w:hAnsi="Helvetica"/>
          <w:sz w:val="20"/>
          <w:u w:val="single"/>
        </w:rPr>
        <w:t xml:space="preserve"> </w:t>
      </w:r>
    </w:p>
    <w:p w14:paraId="62C09320" w14:textId="77777777" w:rsidR="00003772" w:rsidRDefault="00003772" w:rsidP="00003772">
      <w:pPr>
        <w:pStyle w:val="Heading2"/>
        <w:ind w:firstLine="720"/>
      </w:pPr>
      <w:r>
        <w:t xml:space="preserve">Fabric #: </w:t>
      </w:r>
      <w:r w:rsidRPr="005E5143">
        <w:rPr>
          <w:b w:val="0"/>
        </w:rPr>
        <w:t>__</w:t>
      </w:r>
      <w:r w:rsidRPr="00760744">
        <w:rPr>
          <w:b w:val="0"/>
          <w:u w:val="single"/>
        </w:rPr>
        <w:t>DM-001</w:t>
      </w:r>
      <w:r>
        <w:rPr>
          <w:b w:val="0"/>
        </w:rPr>
        <w:t>__</w:t>
      </w:r>
      <w:r w:rsidRPr="005E5143">
        <w:rPr>
          <w:b w:val="0"/>
        </w:rPr>
        <w:t>______________________</w:t>
      </w:r>
    </w:p>
    <w:p w14:paraId="10D90FEA" w14:textId="77777777" w:rsidR="00003772" w:rsidRDefault="00003772" w:rsidP="00003772">
      <w:pPr>
        <w:spacing w:line="360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 xml:space="preserve">Type/Fiber content: </w:t>
      </w:r>
      <w:r>
        <w:rPr>
          <w:rFonts w:ascii="Helvetica" w:hAnsi="Helvetica"/>
          <w:sz w:val="20"/>
        </w:rPr>
        <w:t>___</w:t>
      </w:r>
      <w:r w:rsidRPr="00760744">
        <w:rPr>
          <w:rFonts w:ascii="Helvetica" w:hAnsi="Helvetica"/>
          <w:sz w:val="20"/>
          <w:u w:val="single"/>
        </w:rPr>
        <w:t>96% cotton, 4% Lycra</w:t>
      </w:r>
      <w:r>
        <w:rPr>
          <w:rFonts w:ascii="Helvetica" w:hAnsi="Helvetica"/>
          <w:sz w:val="20"/>
        </w:rPr>
        <w:t>_____</w:t>
      </w:r>
    </w:p>
    <w:p w14:paraId="72443CF3" w14:textId="04537082" w:rsidR="00003772" w:rsidRDefault="00003772" w:rsidP="00003772">
      <w:pPr>
        <w:spacing w:line="360" w:lineRule="auto"/>
        <w:rPr>
          <w:rFonts w:ascii="Helvetica" w:hAnsi="Helvetica"/>
          <w:sz w:val="20"/>
          <w:u w:val="single"/>
        </w:rPr>
      </w:pPr>
      <w:r>
        <w:rPr>
          <w:rFonts w:ascii="Helvetica" w:hAnsi="Helvetica"/>
          <w:b/>
          <w:sz w:val="20"/>
        </w:rPr>
        <w:t xml:space="preserve">Finish: </w:t>
      </w:r>
      <w:r>
        <w:rPr>
          <w:rFonts w:ascii="Helvetica" w:hAnsi="Helvetica"/>
          <w:sz w:val="20"/>
        </w:rPr>
        <w:t>__</w:t>
      </w:r>
      <w:r>
        <w:rPr>
          <w:rFonts w:ascii="Helvetica" w:hAnsi="Helvetica"/>
          <w:sz w:val="20"/>
          <w:u w:val="single"/>
        </w:rPr>
        <w:t>Vintage</w:t>
      </w:r>
      <w:r w:rsidRPr="00760744">
        <w:rPr>
          <w:rFonts w:ascii="Helvetica" w:hAnsi="Helvetica"/>
          <w:sz w:val="20"/>
          <w:u w:val="single"/>
        </w:rPr>
        <w:t xml:space="preserve"> Wash – piece dyed</w:t>
      </w:r>
      <w:r>
        <w:rPr>
          <w:rFonts w:ascii="Helvetica" w:hAnsi="Helvetica"/>
          <w:sz w:val="20"/>
        </w:rPr>
        <w:t>________________</w:t>
      </w:r>
    </w:p>
    <w:p w14:paraId="3EE33847" w14:textId="6E5E9368" w:rsidR="00003772" w:rsidRDefault="00003772" w:rsidP="00003772">
      <w:pPr>
        <w:rPr>
          <w:rFonts w:ascii="Helvetica" w:hAnsi="Helvetica"/>
          <w:b/>
          <w:sz w:val="20"/>
        </w:rPr>
      </w:pPr>
    </w:p>
    <w:tbl>
      <w:tblPr>
        <w:tblpPr w:leftFromText="180" w:rightFromText="180" w:vertAnchor="text" w:horzAnchor="margin" w:tblpX="-95" w:tblpY="1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630"/>
        <w:gridCol w:w="630"/>
        <w:gridCol w:w="630"/>
        <w:gridCol w:w="630"/>
        <w:gridCol w:w="630"/>
        <w:gridCol w:w="630"/>
        <w:gridCol w:w="540"/>
        <w:gridCol w:w="540"/>
        <w:gridCol w:w="540"/>
      </w:tblGrid>
      <w:tr w:rsidR="00003772" w14:paraId="247FBDF4" w14:textId="77777777" w:rsidTr="00263865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720" w:type="dxa"/>
          </w:tcPr>
          <w:p w14:paraId="2DF2DB54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Size:</w:t>
            </w:r>
          </w:p>
          <w:p w14:paraId="58D4EFB2" w14:textId="77777777" w:rsidR="00003772" w:rsidRPr="00934DF3" w:rsidRDefault="00003772" w:rsidP="00263865">
            <w:pPr>
              <w:ind w:firstLine="0"/>
              <w:rPr>
                <w:rFonts w:ascii="Helvetica" w:hAnsi="Helvetica"/>
                <w:b/>
                <w:sz w:val="20"/>
                <w:u w:val="single"/>
              </w:rPr>
            </w:pPr>
            <w:r w:rsidRPr="00934DF3">
              <w:rPr>
                <w:rFonts w:ascii="Helvetica" w:hAnsi="Helvetica"/>
                <w:b/>
                <w:sz w:val="20"/>
                <w:u w:val="single"/>
              </w:rPr>
              <w:t>Line</w:t>
            </w:r>
          </w:p>
        </w:tc>
        <w:tc>
          <w:tcPr>
            <w:tcW w:w="630" w:type="dxa"/>
          </w:tcPr>
          <w:p w14:paraId="7BFC52C2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24</w:t>
            </w:r>
          </w:p>
        </w:tc>
        <w:tc>
          <w:tcPr>
            <w:tcW w:w="630" w:type="dxa"/>
          </w:tcPr>
          <w:p w14:paraId="19FFC72D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25</w:t>
            </w:r>
          </w:p>
        </w:tc>
        <w:tc>
          <w:tcPr>
            <w:tcW w:w="630" w:type="dxa"/>
          </w:tcPr>
          <w:p w14:paraId="0488D601" w14:textId="5C1D3B63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26</w:t>
            </w:r>
          </w:p>
        </w:tc>
        <w:tc>
          <w:tcPr>
            <w:tcW w:w="630" w:type="dxa"/>
          </w:tcPr>
          <w:p w14:paraId="108690E0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27</w:t>
            </w:r>
          </w:p>
        </w:tc>
        <w:tc>
          <w:tcPr>
            <w:tcW w:w="630" w:type="dxa"/>
          </w:tcPr>
          <w:p w14:paraId="157090CF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28</w:t>
            </w:r>
          </w:p>
        </w:tc>
        <w:tc>
          <w:tcPr>
            <w:tcW w:w="630" w:type="dxa"/>
          </w:tcPr>
          <w:p w14:paraId="1A7007DA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29</w:t>
            </w:r>
          </w:p>
        </w:tc>
        <w:tc>
          <w:tcPr>
            <w:tcW w:w="540" w:type="dxa"/>
          </w:tcPr>
          <w:p w14:paraId="56EA07F1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30</w:t>
            </w:r>
          </w:p>
        </w:tc>
        <w:tc>
          <w:tcPr>
            <w:tcW w:w="540" w:type="dxa"/>
          </w:tcPr>
          <w:p w14:paraId="6B3F88E8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31</w:t>
            </w:r>
          </w:p>
        </w:tc>
        <w:tc>
          <w:tcPr>
            <w:tcW w:w="540" w:type="dxa"/>
          </w:tcPr>
          <w:p w14:paraId="7F741CBF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32</w:t>
            </w:r>
          </w:p>
        </w:tc>
      </w:tr>
      <w:tr w:rsidR="00003772" w14:paraId="234E5EA5" w14:textId="77777777" w:rsidTr="00263865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53A70923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A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4A167934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24”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5B349289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25”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0AE67906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26”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46BD9A32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27”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72D140C9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28”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60AF49F1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29”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FB4842F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30”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B3FCC8E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31”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9971005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</w:tr>
      <w:tr w:rsidR="00003772" w14:paraId="33047E8C" w14:textId="77777777" w:rsidTr="00263865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109196B8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B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3C4FBBDA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  <w:p w14:paraId="59E67E13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33”</w:t>
            </w:r>
          </w:p>
          <w:p w14:paraId="7A7F7D9C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34”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802BA4B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33.5</w:t>
            </w:r>
          </w:p>
          <w:p w14:paraId="6BB18305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34.5</w:t>
            </w:r>
          </w:p>
          <w:p w14:paraId="13FC445D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35.5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FD76CD7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34.5</w:t>
            </w:r>
          </w:p>
          <w:p w14:paraId="167751C5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35.5</w:t>
            </w:r>
          </w:p>
          <w:p w14:paraId="7A88A7FD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36.5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7A1824E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36</w:t>
            </w:r>
          </w:p>
          <w:p w14:paraId="3A10CBAB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37</w:t>
            </w:r>
          </w:p>
          <w:p w14:paraId="31623717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38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FE82A46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37</w:t>
            </w:r>
          </w:p>
          <w:p w14:paraId="28AA8CC2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38</w:t>
            </w:r>
          </w:p>
          <w:p w14:paraId="31E6B356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39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A7AC14E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38.5</w:t>
            </w:r>
          </w:p>
          <w:p w14:paraId="5256D016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39.5</w:t>
            </w:r>
          </w:p>
          <w:p w14:paraId="6779B47B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40.5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430DC061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</w:t>
            </w:r>
          </w:p>
          <w:p w14:paraId="019A2016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41</w:t>
            </w:r>
          </w:p>
          <w:p w14:paraId="10CD8D1D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42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38AB4FF4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41</w:t>
            </w:r>
          </w:p>
          <w:p w14:paraId="1F270E62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42</w:t>
            </w:r>
          </w:p>
          <w:p w14:paraId="385F9361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43</w:t>
            </w: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45A5B88B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42.5</w:t>
            </w:r>
          </w:p>
          <w:p w14:paraId="01A59134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43.5</w:t>
            </w:r>
          </w:p>
          <w:p w14:paraId="47C03029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44.5</w:t>
            </w:r>
          </w:p>
        </w:tc>
      </w:tr>
      <w:tr w:rsidR="00003772" w14:paraId="1DD1ABD5" w14:textId="77777777" w:rsidTr="00263865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4E778425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C</w:t>
            </w:r>
          </w:p>
        </w:tc>
        <w:tc>
          <w:tcPr>
            <w:tcW w:w="630" w:type="dxa"/>
          </w:tcPr>
          <w:p w14:paraId="5A155DA0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00B5A955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542DCC10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7BFA65C4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501F0158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50837199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540" w:type="dxa"/>
          </w:tcPr>
          <w:p w14:paraId="5DA9D23F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540" w:type="dxa"/>
          </w:tcPr>
          <w:p w14:paraId="56F3A8A8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540" w:type="dxa"/>
          </w:tcPr>
          <w:p w14:paraId="5C9A12D7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</w:tr>
      <w:tr w:rsidR="00003772" w14:paraId="1627107B" w14:textId="77777777" w:rsidTr="00263865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0FB9C92C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D</w:t>
            </w:r>
          </w:p>
        </w:tc>
        <w:tc>
          <w:tcPr>
            <w:tcW w:w="630" w:type="dxa"/>
          </w:tcPr>
          <w:p w14:paraId="656758B3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48C2C250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72A5577E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4C1A7435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2DE903C6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5F4299B2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540" w:type="dxa"/>
          </w:tcPr>
          <w:p w14:paraId="190F288B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540" w:type="dxa"/>
          </w:tcPr>
          <w:p w14:paraId="75931F08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540" w:type="dxa"/>
          </w:tcPr>
          <w:p w14:paraId="281A5B23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</w:tr>
      <w:tr w:rsidR="00003772" w14:paraId="355BEB9E" w14:textId="77777777" w:rsidTr="00263865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17DA77AA" w14:textId="234BC4E4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E</w:t>
            </w:r>
          </w:p>
        </w:tc>
        <w:tc>
          <w:tcPr>
            <w:tcW w:w="630" w:type="dxa"/>
          </w:tcPr>
          <w:p w14:paraId="332D73C6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71BF438D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518F6325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04DB6414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6F9AFA60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27842E09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540" w:type="dxa"/>
          </w:tcPr>
          <w:p w14:paraId="14E6DE2C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77E5FBB9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4CF6DBD2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</w:tr>
      <w:tr w:rsidR="00003772" w14:paraId="2FC9A26E" w14:textId="77777777" w:rsidTr="00263865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226AEE8E" w14:textId="559CA578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F</w:t>
            </w:r>
          </w:p>
        </w:tc>
        <w:tc>
          <w:tcPr>
            <w:tcW w:w="630" w:type="dxa"/>
          </w:tcPr>
          <w:p w14:paraId="7B4E9579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10C945A3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1481294D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3A1A3375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1A34EA18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7B056558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540" w:type="dxa"/>
          </w:tcPr>
          <w:p w14:paraId="190DDDE0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4405AC6C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28B4811B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</w:tr>
      <w:tr w:rsidR="00003772" w14:paraId="4AC67153" w14:textId="77777777" w:rsidTr="00263865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65692396" w14:textId="019AE38D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G</w:t>
            </w:r>
          </w:p>
        </w:tc>
        <w:tc>
          <w:tcPr>
            <w:tcW w:w="630" w:type="dxa"/>
          </w:tcPr>
          <w:p w14:paraId="0D87123A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2”</w:t>
            </w:r>
          </w:p>
        </w:tc>
        <w:tc>
          <w:tcPr>
            <w:tcW w:w="630" w:type="dxa"/>
          </w:tcPr>
          <w:p w14:paraId="11D301A8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2”</w:t>
            </w:r>
          </w:p>
        </w:tc>
        <w:tc>
          <w:tcPr>
            <w:tcW w:w="630" w:type="dxa"/>
          </w:tcPr>
          <w:p w14:paraId="66F3418D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2”</w:t>
            </w:r>
          </w:p>
        </w:tc>
        <w:tc>
          <w:tcPr>
            <w:tcW w:w="630" w:type="dxa"/>
          </w:tcPr>
          <w:p w14:paraId="1D26AEEB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2.25”</w:t>
            </w:r>
          </w:p>
        </w:tc>
        <w:tc>
          <w:tcPr>
            <w:tcW w:w="630" w:type="dxa"/>
          </w:tcPr>
          <w:p w14:paraId="7011280A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2.25”</w:t>
            </w:r>
          </w:p>
        </w:tc>
        <w:tc>
          <w:tcPr>
            <w:tcW w:w="630" w:type="dxa"/>
          </w:tcPr>
          <w:p w14:paraId="5D39EA16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2.25”</w:t>
            </w:r>
          </w:p>
        </w:tc>
        <w:tc>
          <w:tcPr>
            <w:tcW w:w="540" w:type="dxa"/>
          </w:tcPr>
          <w:p w14:paraId="11D641E9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2.5”</w:t>
            </w:r>
          </w:p>
        </w:tc>
        <w:tc>
          <w:tcPr>
            <w:tcW w:w="540" w:type="dxa"/>
          </w:tcPr>
          <w:p w14:paraId="63AB3B0B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2.5”</w:t>
            </w:r>
          </w:p>
        </w:tc>
        <w:tc>
          <w:tcPr>
            <w:tcW w:w="540" w:type="dxa"/>
          </w:tcPr>
          <w:p w14:paraId="3B050610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2.5”</w:t>
            </w:r>
          </w:p>
        </w:tc>
      </w:tr>
      <w:tr w:rsidR="00003772" w14:paraId="785EB4F0" w14:textId="77777777" w:rsidTr="00263865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720" w:type="dxa"/>
          </w:tcPr>
          <w:p w14:paraId="39F64B01" w14:textId="76BAD113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H</w:t>
            </w:r>
          </w:p>
        </w:tc>
        <w:tc>
          <w:tcPr>
            <w:tcW w:w="630" w:type="dxa"/>
          </w:tcPr>
          <w:p w14:paraId="38A834A3" w14:textId="552A9669" w:rsidR="00003772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10”</w:t>
            </w:r>
          </w:p>
        </w:tc>
        <w:tc>
          <w:tcPr>
            <w:tcW w:w="630" w:type="dxa"/>
          </w:tcPr>
          <w:p w14:paraId="27F831CD" w14:textId="45CEFC39" w:rsidR="00003772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10”</w:t>
            </w:r>
          </w:p>
        </w:tc>
        <w:tc>
          <w:tcPr>
            <w:tcW w:w="630" w:type="dxa"/>
          </w:tcPr>
          <w:p w14:paraId="779B3E1E" w14:textId="25B76DCF" w:rsidR="00003772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11</w:t>
            </w:r>
            <w:r>
              <w:rPr>
                <w:rFonts w:ascii="Helvetica" w:hAnsi="Helvetica"/>
                <w:sz w:val="16"/>
                <w:szCs w:val="16"/>
              </w:rPr>
              <w:t>”</w:t>
            </w:r>
          </w:p>
        </w:tc>
        <w:tc>
          <w:tcPr>
            <w:tcW w:w="630" w:type="dxa"/>
          </w:tcPr>
          <w:p w14:paraId="19AAEB07" w14:textId="5702590A" w:rsidR="00003772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11</w:t>
            </w:r>
            <w:r>
              <w:rPr>
                <w:rFonts w:ascii="Helvetica" w:hAnsi="Helvetica"/>
                <w:sz w:val="16"/>
                <w:szCs w:val="16"/>
              </w:rPr>
              <w:t>”</w:t>
            </w:r>
          </w:p>
        </w:tc>
        <w:tc>
          <w:tcPr>
            <w:tcW w:w="630" w:type="dxa"/>
          </w:tcPr>
          <w:p w14:paraId="4D073532" w14:textId="5509922C" w:rsidR="00003772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12</w:t>
            </w:r>
            <w:r>
              <w:rPr>
                <w:rFonts w:ascii="Helvetica" w:hAnsi="Helvetica"/>
                <w:sz w:val="16"/>
                <w:szCs w:val="16"/>
              </w:rPr>
              <w:t>”</w:t>
            </w:r>
          </w:p>
        </w:tc>
        <w:tc>
          <w:tcPr>
            <w:tcW w:w="630" w:type="dxa"/>
          </w:tcPr>
          <w:p w14:paraId="2890AE36" w14:textId="16EE63B9" w:rsidR="00003772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12</w:t>
            </w:r>
            <w:r>
              <w:rPr>
                <w:rFonts w:ascii="Helvetica" w:hAnsi="Helvetica"/>
                <w:sz w:val="16"/>
                <w:szCs w:val="16"/>
              </w:rPr>
              <w:t>”</w:t>
            </w:r>
          </w:p>
        </w:tc>
        <w:tc>
          <w:tcPr>
            <w:tcW w:w="540" w:type="dxa"/>
          </w:tcPr>
          <w:p w14:paraId="5178086F" w14:textId="59CFD7D3" w:rsidR="00003772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13</w:t>
            </w:r>
            <w:r>
              <w:rPr>
                <w:rFonts w:ascii="Helvetica" w:hAnsi="Helvetica"/>
                <w:sz w:val="16"/>
                <w:szCs w:val="16"/>
              </w:rPr>
              <w:t>”</w:t>
            </w:r>
          </w:p>
        </w:tc>
        <w:tc>
          <w:tcPr>
            <w:tcW w:w="540" w:type="dxa"/>
          </w:tcPr>
          <w:p w14:paraId="04E87AB8" w14:textId="7757A886" w:rsidR="00003772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13</w:t>
            </w:r>
            <w:r w:rsidRPr="0006723D">
              <w:rPr>
                <w:rFonts w:ascii="Helvetica" w:hAnsi="Helvetica"/>
                <w:sz w:val="16"/>
                <w:szCs w:val="16"/>
              </w:rPr>
              <w:t>”</w:t>
            </w:r>
          </w:p>
        </w:tc>
        <w:tc>
          <w:tcPr>
            <w:tcW w:w="540" w:type="dxa"/>
          </w:tcPr>
          <w:p w14:paraId="65B8AA00" w14:textId="1F487B68" w:rsidR="00003772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13</w:t>
            </w:r>
            <w:r w:rsidRPr="0006723D">
              <w:rPr>
                <w:rFonts w:ascii="Helvetica" w:hAnsi="Helvetica"/>
                <w:sz w:val="16"/>
                <w:szCs w:val="16"/>
              </w:rPr>
              <w:t>”</w:t>
            </w:r>
          </w:p>
        </w:tc>
      </w:tr>
    </w:tbl>
    <w:p w14:paraId="64504D74" w14:textId="3008DE66" w:rsidR="00003772" w:rsidRDefault="00003772" w:rsidP="00003772">
      <w:pPr>
        <w:rPr>
          <w:rFonts w:ascii="Helvetica" w:hAnsi="Helvetica"/>
          <w:b/>
          <w:sz w:val="20"/>
        </w:rPr>
      </w:pPr>
    </w:p>
    <w:p w14:paraId="77B83520" w14:textId="03FE1842" w:rsidR="00003772" w:rsidRDefault="00003772" w:rsidP="00003772">
      <w:pPr>
        <w:rPr>
          <w:rFonts w:ascii="Helvetica" w:hAnsi="Helvetica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</w:tblGrid>
      <w:tr w:rsidR="00003772" w14:paraId="0BA3FCFD" w14:textId="77777777" w:rsidTr="00263865">
        <w:tblPrEx>
          <w:tblCellMar>
            <w:top w:w="0" w:type="dxa"/>
            <w:bottom w:w="0" w:type="dxa"/>
          </w:tblCellMar>
        </w:tblPrEx>
        <w:trPr>
          <w:trHeight w:val="4490"/>
        </w:trPr>
        <w:tc>
          <w:tcPr>
            <w:tcW w:w="3114" w:type="dxa"/>
          </w:tcPr>
          <w:p w14:paraId="70DB1298" w14:textId="5CC6F41B" w:rsidR="00003772" w:rsidRDefault="00003772" w:rsidP="00263865">
            <w:pPr>
              <w:framePr w:hSpace="180" w:wrap="around" w:vAnchor="text" w:hAnchor="page" w:x="7746" w:y="197"/>
              <w:ind w:firstLine="0"/>
              <w:jc w:val="center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lastRenderedPageBreak/>
              <w:t>Back</w:t>
            </w:r>
          </w:p>
          <w:p w14:paraId="1F6548BB" w14:textId="77777777" w:rsidR="00003772" w:rsidRDefault="00003772" w:rsidP="00263865">
            <w:pPr>
              <w:framePr w:hSpace="180" w:wrap="around" w:vAnchor="text" w:hAnchor="page" w:x="7746" w:y="197"/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135A3EDC" wp14:editId="109DCF8D">
                  <wp:extent cx="1416091" cy="2766319"/>
                  <wp:effectExtent l="0" t="0" r="0" b="254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oot True Blue back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091" cy="2766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2D1B3A" w14:textId="03032BC3" w:rsidR="00003772" w:rsidRDefault="00003772" w:rsidP="00003772">
      <w:pPr>
        <w:pStyle w:val="Caption"/>
        <w:rPr>
          <w:caps/>
        </w:rPr>
      </w:pPr>
      <w:r>
        <w:rPr>
          <w:caps/>
        </w:rPr>
        <w:t>Findings/Trim</w:t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5"/>
        <w:gridCol w:w="1530"/>
        <w:gridCol w:w="1080"/>
        <w:gridCol w:w="1350"/>
        <w:gridCol w:w="1260"/>
      </w:tblGrid>
      <w:tr w:rsidR="00003772" w14:paraId="4CF9A5CC" w14:textId="77777777" w:rsidTr="0061347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5" w:type="dxa"/>
          </w:tcPr>
          <w:p w14:paraId="367A4515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</w:p>
        </w:tc>
        <w:tc>
          <w:tcPr>
            <w:tcW w:w="1530" w:type="dxa"/>
          </w:tcPr>
          <w:p w14:paraId="0BB8F546" w14:textId="77777777" w:rsidR="00003772" w:rsidRDefault="00003772" w:rsidP="00263865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Type/Number</w:t>
            </w:r>
          </w:p>
        </w:tc>
        <w:tc>
          <w:tcPr>
            <w:tcW w:w="1080" w:type="dxa"/>
          </w:tcPr>
          <w:p w14:paraId="51A62C36" w14:textId="77777777" w:rsidR="00003772" w:rsidRDefault="00003772" w:rsidP="00263865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Color</w:t>
            </w:r>
          </w:p>
        </w:tc>
        <w:tc>
          <w:tcPr>
            <w:tcW w:w="1350" w:type="dxa"/>
          </w:tcPr>
          <w:p w14:paraId="6EFAECC8" w14:textId="77777777" w:rsidR="00003772" w:rsidRDefault="00003772" w:rsidP="00263865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Size</w:t>
            </w:r>
          </w:p>
        </w:tc>
        <w:tc>
          <w:tcPr>
            <w:tcW w:w="1260" w:type="dxa"/>
          </w:tcPr>
          <w:p w14:paraId="2B5A9457" w14:textId="77777777" w:rsidR="00003772" w:rsidRDefault="00003772" w:rsidP="00263865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Amount</w:t>
            </w:r>
          </w:p>
        </w:tc>
      </w:tr>
      <w:tr w:rsidR="00613473" w14:paraId="4AB55EDA" w14:textId="77777777" w:rsidTr="0061347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5" w:type="dxa"/>
          </w:tcPr>
          <w:p w14:paraId="205A54EF" w14:textId="77777777" w:rsidR="00613473" w:rsidRDefault="00613473" w:rsidP="0061347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Thread</w:t>
            </w:r>
          </w:p>
        </w:tc>
        <w:tc>
          <w:tcPr>
            <w:tcW w:w="1530" w:type="dxa"/>
          </w:tcPr>
          <w:p w14:paraId="447915C9" w14:textId="0CECC4CC" w:rsidR="00613473" w:rsidRPr="00565520" w:rsidRDefault="00613473" w:rsidP="00613473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Singer 67120</w:t>
            </w:r>
          </w:p>
        </w:tc>
        <w:tc>
          <w:tcPr>
            <w:tcW w:w="1080" w:type="dxa"/>
          </w:tcPr>
          <w:p w14:paraId="7445AC5D" w14:textId="58E5D550" w:rsidR="00613473" w:rsidRPr="00565520" w:rsidRDefault="00613473" w:rsidP="00613473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Old Gold</w:t>
            </w:r>
          </w:p>
        </w:tc>
        <w:tc>
          <w:tcPr>
            <w:tcW w:w="1350" w:type="dxa"/>
          </w:tcPr>
          <w:p w14:paraId="2FF25EA7" w14:textId="0C5A604E" w:rsidR="00613473" w:rsidRPr="00934DF3" w:rsidRDefault="00613473" w:rsidP="00613473">
            <w:pPr>
              <w:ind w:firstLine="0"/>
              <w:rPr>
                <w:rFonts w:ascii="Helvetica" w:hAnsi="Helvetica"/>
                <w:sz w:val="20"/>
              </w:rPr>
            </w:pPr>
            <w:r w:rsidRPr="00934DF3">
              <w:rPr>
                <w:rFonts w:ascii="Helvetica" w:hAnsi="Helvetica"/>
                <w:sz w:val="20"/>
              </w:rPr>
              <w:t>Heavy Duty</w:t>
            </w:r>
          </w:p>
        </w:tc>
        <w:tc>
          <w:tcPr>
            <w:tcW w:w="1260" w:type="dxa"/>
          </w:tcPr>
          <w:p w14:paraId="0025F1AE" w14:textId="1CC33D6B" w:rsidR="00613473" w:rsidRPr="00565520" w:rsidRDefault="00613473" w:rsidP="00613473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300 meters</w:t>
            </w:r>
          </w:p>
        </w:tc>
      </w:tr>
      <w:tr w:rsidR="00613473" w14:paraId="0FF2FC30" w14:textId="77777777" w:rsidTr="0061347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5" w:type="dxa"/>
          </w:tcPr>
          <w:p w14:paraId="2B04A558" w14:textId="77777777" w:rsidR="00613473" w:rsidRDefault="00613473" w:rsidP="0061347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Rivets</w:t>
            </w:r>
          </w:p>
        </w:tc>
        <w:tc>
          <w:tcPr>
            <w:tcW w:w="1530" w:type="dxa"/>
          </w:tcPr>
          <w:p w14:paraId="6C47E227" w14:textId="784FE744" w:rsidR="00613473" w:rsidRPr="00565520" w:rsidRDefault="00613473" w:rsidP="00613473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RV92</w:t>
            </w:r>
            <w:bookmarkStart w:id="0" w:name="_GoBack"/>
            <w:bookmarkEnd w:id="0"/>
            <w:r>
              <w:rPr>
                <w:rFonts w:ascii="Helvetica" w:hAnsi="Helvetica"/>
                <w:sz w:val="20"/>
              </w:rPr>
              <w:t>95D</w:t>
            </w:r>
          </w:p>
        </w:tc>
        <w:tc>
          <w:tcPr>
            <w:tcW w:w="1080" w:type="dxa"/>
          </w:tcPr>
          <w:p w14:paraId="1CBBF36C" w14:textId="3084EAB8" w:rsidR="00613473" w:rsidRPr="00565520" w:rsidRDefault="00613473" w:rsidP="00613473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Antique Brass</w:t>
            </w:r>
          </w:p>
        </w:tc>
        <w:tc>
          <w:tcPr>
            <w:tcW w:w="1350" w:type="dxa"/>
          </w:tcPr>
          <w:p w14:paraId="71763672" w14:textId="4763A81A" w:rsidR="00613473" w:rsidRPr="00565520" w:rsidRDefault="00613473" w:rsidP="00613473">
            <w:pPr>
              <w:ind w:firstLine="0"/>
              <w:rPr>
                <w:rFonts w:ascii="Helvetica" w:hAnsi="Helvetica"/>
                <w:sz w:val="20"/>
              </w:rPr>
            </w:pPr>
            <w:r w:rsidRPr="00565520">
              <w:rPr>
                <w:rFonts w:ascii="Helvetica" w:hAnsi="Helvetica"/>
                <w:sz w:val="20"/>
              </w:rPr>
              <w:t>9.2mm</w:t>
            </w:r>
          </w:p>
        </w:tc>
        <w:tc>
          <w:tcPr>
            <w:tcW w:w="1260" w:type="dxa"/>
          </w:tcPr>
          <w:p w14:paraId="5F13A6CD" w14:textId="62FC6224" w:rsidR="00613473" w:rsidRPr="00565520" w:rsidRDefault="00613473" w:rsidP="00613473">
            <w:pPr>
              <w:ind w:firstLine="0"/>
              <w:rPr>
                <w:rFonts w:ascii="Helvetica" w:hAnsi="Helvetica"/>
                <w:sz w:val="20"/>
              </w:rPr>
            </w:pPr>
            <w:r w:rsidRPr="00565520">
              <w:rPr>
                <w:rFonts w:ascii="Helvetica" w:hAnsi="Helvetica"/>
                <w:sz w:val="20"/>
              </w:rPr>
              <w:t>4</w:t>
            </w:r>
          </w:p>
        </w:tc>
      </w:tr>
    </w:tbl>
    <w:p w14:paraId="77C17E9F" w14:textId="2BB29B47" w:rsidR="00003772" w:rsidRDefault="00003772" w:rsidP="00003772">
      <w:pPr>
        <w:ind w:firstLine="0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noProof/>
          <w:sz w:val="20"/>
        </w:rPr>
        <w:drawing>
          <wp:anchor distT="0" distB="0" distL="114300" distR="114300" simplePos="0" relativeHeight="251660288" behindDoc="1" locked="0" layoutInCell="1" allowOverlap="1" wp14:anchorId="37DA100D" wp14:editId="1E205550">
            <wp:simplePos x="0" y="0"/>
            <wp:positionH relativeFrom="column">
              <wp:posOffset>4139353</wp:posOffset>
            </wp:positionH>
            <wp:positionV relativeFrom="paragraph">
              <wp:posOffset>2207260</wp:posOffset>
            </wp:positionV>
            <wp:extent cx="1744133" cy="3790135"/>
            <wp:effectExtent l="0" t="0" r="0" b="0"/>
            <wp:wrapTight wrapText="bothSides">
              <wp:wrapPolygon edited="0">
                <wp:start x="0" y="0"/>
                <wp:lineTo x="0" y="21499"/>
                <wp:lineTo x="21395" y="21499"/>
                <wp:lineTo x="21395" y="0"/>
                <wp:lineTo x="0" y="0"/>
              </wp:wrapPolygon>
            </wp:wrapTight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kinny Vintage side.png"/>
                    <pic:cNvPicPr/>
                  </pic:nvPicPr>
                  <pic:blipFill rotWithShape="1">
                    <a:blip r:embed="rId21"/>
                    <a:srcRect l="24676" r="24604"/>
                    <a:stretch/>
                  </pic:blipFill>
                  <pic:spPr bwMode="auto">
                    <a:xfrm>
                      <a:off x="0" y="0"/>
                      <a:ext cx="1744133" cy="3790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2340"/>
      </w:tblGrid>
      <w:tr w:rsidR="00003772" w14:paraId="31997526" w14:textId="77777777" w:rsidTr="00263865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14:paraId="55239B03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Hangtag:</w:t>
            </w:r>
          </w:p>
        </w:tc>
        <w:tc>
          <w:tcPr>
            <w:tcW w:w="2340" w:type="dxa"/>
          </w:tcPr>
          <w:p w14:paraId="51FEA8AA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 xml:space="preserve">Label: </w:t>
            </w:r>
          </w:p>
        </w:tc>
      </w:tr>
      <w:tr w:rsidR="00003772" w14:paraId="2D7D62BC" w14:textId="77777777" w:rsidTr="00263865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14:paraId="67300227" w14:textId="77777777" w:rsidR="00003772" w:rsidRDefault="00003772" w:rsidP="00263865">
            <w:pPr>
              <w:ind w:firstLine="0"/>
              <w:jc w:val="center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57BB5072" wp14:editId="480A1847">
                  <wp:extent cx="1760220" cy="998855"/>
                  <wp:effectExtent l="0" t="0" r="5080" b="444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hangtag front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98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46524717" wp14:editId="507AC90E">
                  <wp:extent cx="1498600" cy="26416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hangtag_west boot cut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264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</w:tcPr>
          <w:p w14:paraId="37CF79B8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49EDA398" wp14:editId="3CA9D702">
                  <wp:extent cx="1348740" cy="2074545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creen Shot 2019-02-20 at 8.17.33 PM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8740" cy="2074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3718C0" w14:textId="77777777" w:rsidR="00CA6583" w:rsidRDefault="00CA6583" w:rsidP="00CA6583">
      <w:pPr>
        <w:ind w:firstLine="0"/>
        <w:rPr>
          <w:rFonts w:ascii="Times New Roman" w:hAnsi="Times New Roman" w:cs="Times New Roman"/>
        </w:rPr>
      </w:pPr>
    </w:p>
    <w:p w14:paraId="2D76F210" w14:textId="77777777" w:rsidR="001F6048" w:rsidRPr="001F6048" w:rsidRDefault="001F6048" w:rsidP="00CA6583">
      <w:pPr>
        <w:ind w:firstLine="0"/>
        <w:rPr>
          <w:rFonts w:ascii="Times New Roman" w:hAnsi="Times New Roman" w:cs="Times New Roman"/>
        </w:rPr>
      </w:pPr>
    </w:p>
    <w:p w14:paraId="158A9332" w14:textId="42A00FC1" w:rsidR="00253C2D" w:rsidRDefault="00945417" w:rsidP="0011686E">
      <w:pPr>
        <w:ind w:firstLine="0"/>
      </w:pPr>
      <w:r>
        <w:br w:type="page"/>
      </w:r>
    </w:p>
    <w:p w14:paraId="003DB03F" w14:textId="77777777" w:rsidR="004D6B86" w:rsidRDefault="00945417" w:rsidP="00693A7C">
      <w:pPr>
        <w:ind w:firstLine="0"/>
        <w:jc w:val="center"/>
      </w:pPr>
      <w:r>
        <w:lastRenderedPageBreak/>
        <w:t>References</w:t>
      </w:r>
    </w:p>
    <w:p w14:paraId="310CA69D" w14:textId="41A267FE" w:rsidR="00265861" w:rsidRDefault="00934DF3" w:rsidP="00693A7C">
      <w:pPr>
        <w:ind w:left="720" w:hanging="720"/>
      </w:pPr>
      <w:hyperlink r:id="rId23" w:history="1">
        <w:r w:rsidRPr="0057341F">
          <w:rPr>
            <w:rStyle w:val="Hyperlink"/>
          </w:rPr>
          <w:t>https://www.buckleguy.com/rv9295-double-cap-rivet-cap-9-2mm-post-9-5mm-antique-brass-solid-brass-100-per-bag/?gclid=CjwKCAiAkrTjBRAoEiwAXpf9CazAc_rIKsYBYO1UTBjN34O_T55-8QQt0sQJp_a1_JDrTdrYwAUP4BoCpxAQAvD_BwE</w:t>
        </w:r>
      </w:hyperlink>
    </w:p>
    <w:p w14:paraId="3E3212C9" w14:textId="2124F946" w:rsidR="00934DF3" w:rsidRDefault="00934DF3" w:rsidP="00693A7C">
      <w:pPr>
        <w:ind w:left="720" w:hanging="720"/>
      </w:pPr>
      <w:hyperlink r:id="rId24" w:history="1">
        <w:r w:rsidRPr="0057341F">
          <w:rPr>
            <w:rStyle w:val="Hyperlink"/>
          </w:rPr>
          <w:t>https://www.joann.com/heavy-duty-denim-jean-thread-150-yards-old-gold/1078526.html</w:t>
        </w:r>
      </w:hyperlink>
    </w:p>
    <w:p w14:paraId="65F43391" w14:textId="5F9BC71D" w:rsidR="00934DF3" w:rsidRDefault="00760744" w:rsidP="00693A7C">
      <w:pPr>
        <w:ind w:left="720" w:hanging="720"/>
      </w:pPr>
      <w:hyperlink r:id="rId25" w:history="1">
        <w:r w:rsidRPr="0057341F">
          <w:rPr>
            <w:rStyle w:val="Hyperlink"/>
          </w:rPr>
          <w:t>https://www.moodfabrics.com/000-black-100m-gutermann-extra-strong-thread-100739?utm_source=google_shopping&amp;gclid=CjwKCAiAkrTjBRAoEiwAXpf9CSZyB07UXBend9hZ5-7D8UXEtwCxvU1iqEnsu0635eFW8AMPXqRqIRoCSCgQAvD_BwE</w:t>
        </w:r>
      </w:hyperlink>
    </w:p>
    <w:p w14:paraId="7AC82CD7" w14:textId="012AF952" w:rsidR="00760744" w:rsidRDefault="00B20E1E" w:rsidP="00693A7C">
      <w:pPr>
        <w:ind w:left="720" w:hanging="720"/>
      </w:pPr>
      <w:hyperlink r:id="rId26" w:history="1">
        <w:r w:rsidRPr="0057341F">
          <w:rPr>
            <w:rStyle w:val="Hyperlink"/>
          </w:rPr>
          <w:t>https://www.ebay.com/p/Double-Cap-Rivets-Black-Plated-Medium-100-Pack-1373-13-by-Stecksstore/1637305159?iid=191295908503&amp;chn=ps</w:t>
        </w:r>
      </w:hyperlink>
    </w:p>
    <w:p w14:paraId="79B41F5E" w14:textId="77777777" w:rsidR="00B20E1E" w:rsidRPr="00265861" w:rsidRDefault="00B20E1E" w:rsidP="00693A7C">
      <w:pPr>
        <w:ind w:left="720" w:hanging="720"/>
      </w:pPr>
    </w:p>
    <w:sectPr w:rsidR="00B20E1E" w:rsidRPr="00265861" w:rsidSect="00465E24">
      <w:headerReference w:type="default" r:id="rId27"/>
      <w:headerReference w:type="first" r:id="rId28"/>
      <w:footnotePr>
        <w:pos w:val="beneathText"/>
      </w:footnotePr>
      <w:pgSz w:w="12240" w:h="15840"/>
      <w:pgMar w:top="1440" w:right="1440" w:bottom="1152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E7A135" w14:textId="77777777" w:rsidR="00A201F3" w:rsidRDefault="00A201F3">
      <w:pPr>
        <w:spacing w:line="240" w:lineRule="auto"/>
      </w:pPr>
      <w:r>
        <w:separator/>
      </w:r>
    </w:p>
  </w:endnote>
  <w:endnote w:type="continuationSeparator" w:id="0">
    <w:p w14:paraId="22C90874" w14:textId="77777777" w:rsidR="00A201F3" w:rsidRDefault="00A201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117A2F" w14:textId="77777777" w:rsidR="00A201F3" w:rsidRDefault="00A201F3">
      <w:pPr>
        <w:spacing w:line="240" w:lineRule="auto"/>
      </w:pPr>
      <w:r>
        <w:separator/>
      </w:r>
    </w:p>
  </w:footnote>
  <w:footnote w:type="continuationSeparator" w:id="0">
    <w:p w14:paraId="68BB163E" w14:textId="77777777" w:rsidR="00A201F3" w:rsidRDefault="00A201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42EE7" w14:paraId="07EE2345" w14:textId="77777777" w:rsidTr="00442EE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14:paraId="6F640D33" w14:textId="5CC6C015" w:rsidR="004D6B86" w:rsidRPr="00170521" w:rsidRDefault="00945417" w:rsidP="00170521">
          <w:pPr>
            <w:pStyle w:val="Header"/>
          </w:pPr>
          <w:r>
            <w:t>FAS 4475 Group 5 Part</w:t>
          </w:r>
          <w:r w:rsidR="00CA6583">
            <w:t xml:space="preserve"> C</w:t>
          </w:r>
          <w:r>
            <w:t xml:space="preserve"> </w:t>
          </w:r>
          <w:sdt>
            <w:sdtPr>
              <w:alias w:val="Enter shortened title:"/>
              <w:tag w:val="Enter shortened title:"/>
              <w:id w:val="-582528332"/>
              <w:showingPlcHdr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1F6048">
                <w:t xml:space="preserve">     </w:t>
              </w:r>
            </w:sdtContent>
          </w:sdt>
        </w:p>
      </w:tc>
      <w:tc>
        <w:tcPr>
          <w:tcW w:w="1080" w:type="dxa"/>
        </w:tcPr>
        <w:p w14:paraId="6C5B5C3B" w14:textId="77777777" w:rsidR="004D6B86" w:rsidRDefault="00945417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925C8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14:paraId="55CBCDD4" w14:textId="77777777" w:rsidR="004D6B86" w:rsidRDefault="004D6B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42EE7" w14:paraId="647636B1" w14:textId="77777777" w:rsidTr="00442EE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14:paraId="6383F814" w14:textId="188D6E97" w:rsidR="004D6B86" w:rsidRPr="009F0414" w:rsidRDefault="00945417" w:rsidP="00504F88">
          <w:pPr>
            <w:pStyle w:val="Header"/>
          </w:pPr>
          <w:r>
            <w:t xml:space="preserve">Running head: </w:t>
          </w:r>
          <w:r w:rsidR="00F965C3">
            <w:t xml:space="preserve">FAS 4475 GROUP 5 PART </w:t>
          </w:r>
          <w:r w:rsidR="00CA6583">
            <w:t>C</w:t>
          </w:r>
        </w:p>
      </w:tc>
      <w:tc>
        <w:tcPr>
          <w:tcW w:w="1080" w:type="dxa"/>
        </w:tcPr>
        <w:p w14:paraId="58D0FC91" w14:textId="77777777" w:rsidR="004D6B86" w:rsidRDefault="00945417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925C8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261D1359" w14:textId="77777777" w:rsidR="004D6B86" w:rsidRDefault="004D6B86" w:rsidP="002C62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17F018BD"/>
    <w:multiLevelType w:val="hybridMultilevel"/>
    <w:tmpl w:val="73309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A7C"/>
    <w:rsid w:val="00003772"/>
    <w:rsid w:val="00006BBA"/>
    <w:rsid w:val="0001010E"/>
    <w:rsid w:val="000217F5"/>
    <w:rsid w:val="00021EC9"/>
    <w:rsid w:val="000512AB"/>
    <w:rsid w:val="00077233"/>
    <w:rsid w:val="00094224"/>
    <w:rsid w:val="00097169"/>
    <w:rsid w:val="000C65A6"/>
    <w:rsid w:val="000E3CFC"/>
    <w:rsid w:val="00110309"/>
    <w:rsid w:val="00114BFA"/>
    <w:rsid w:val="0011686E"/>
    <w:rsid w:val="0013120E"/>
    <w:rsid w:val="001602E3"/>
    <w:rsid w:val="00160C0C"/>
    <w:rsid w:val="001664A2"/>
    <w:rsid w:val="00170521"/>
    <w:rsid w:val="00180463"/>
    <w:rsid w:val="001B4848"/>
    <w:rsid w:val="001D6141"/>
    <w:rsid w:val="001E5739"/>
    <w:rsid w:val="001F3452"/>
    <w:rsid w:val="001F447A"/>
    <w:rsid w:val="001F6048"/>
    <w:rsid w:val="001F7399"/>
    <w:rsid w:val="00212319"/>
    <w:rsid w:val="00222E04"/>
    <w:rsid w:val="00225BE3"/>
    <w:rsid w:val="002310DD"/>
    <w:rsid w:val="00253C2D"/>
    <w:rsid w:val="00265861"/>
    <w:rsid w:val="00274E0A"/>
    <w:rsid w:val="0028263F"/>
    <w:rsid w:val="002A2597"/>
    <w:rsid w:val="002B6153"/>
    <w:rsid w:val="002C2BED"/>
    <w:rsid w:val="002C627C"/>
    <w:rsid w:val="00307586"/>
    <w:rsid w:val="00336906"/>
    <w:rsid w:val="00345333"/>
    <w:rsid w:val="00355006"/>
    <w:rsid w:val="00395FE5"/>
    <w:rsid w:val="003A06C6"/>
    <w:rsid w:val="003A1428"/>
    <w:rsid w:val="003C0293"/>
    <w:rsid w:val="003E36B1"/>
    <w:rsid w:val="003E4162"/>
    <w:rsid w:val="003F7CBD"/>
    <w:rsid w:val="0040390D"/>
    <w:rsid w:val="00425A70"/>
    <w:rsid w:val="004333B9"/>
    <w:rsid w:val="004352E3"/>
    <w:rsid w:val="00442EE7"/>
    <w:rsid w:val="004509FE"/>
    <w:rsid w:val="00465E24"/>
    <w:rsid w:val="00481CF8"/>
    <w:rsid w:val="004901FC"/>
    <w:rsid w:val="00492C2D"/>
    <w:rsid w:val="004A3D87"/>
    <w:rsid w:val="004A65CF"/>
    <w:rsid w:val="004B18A9"/>
    <w:rsid w:val="004C539C"/>
    <w:rsid w:val="004D4F8C"/>
    <w:rsid w:val="004D6B86"/>
    <w:rsid w:val="004E3CE4"/>
    <w:rsid w:val="00504F88"/>
    <w:rsid w:val="005336E9"/>
    <w:rsid w:val="00550D8E"/>
    <w:rsid w:val="0055242C"/>
    <w:rsid w:val="00554206"/>
    <w:rsid w:val="00565520"/>
    <w:rsid w:val="005702A5"/>
    <w:rsid w:val="0057341F"/>
    <w:rsid w:val="00595412"/>
    <w:rsid w:val="005A2FFE"/>
    <w:rsid w:val="005E5143"/>
    <w:rsid w:val="005F245C"/>
    <w:rsid w:val="00613473"/>
    <w:rsid w:val="0061747E"/>
    <w:rsid w:val="006327C5"/>
    <w:rsid w:val="00636D49"/>
    <w:rsid w:val="00641876"/>
    <w:rsid w:val="00643FAC"/>
    <w:rsid w:val="00645290"/>
    <w:rsid w:val="00684C26"/>
    <w:rsid w:val="00693A7C"/>
    <w:rsid w:val="00693EE5"/>
    <w:rsid w:val="006B015B"/>
    <w:rsid w:val="006C162F"/>
    <w:rsid w:val="006D03E1"/>
    <w:rsid w:val="006D7EE9"/>
    <w:rsid w:val="00705420"/>
    <w:rsid w:val="00705DDE"/>
    <w:rsid w:val="007112B1"/>
    <w:rsid w:val="007244DE"/>
    <w:rsid w:val="00754007"/>
    <w:rsid w:val="00760744"/>
    <w:rsid w:val="00777D07"/>
    <w:rsid w:val="007979C2"/>
    <w:rsid w:val="007F1BCD"/>
    <w:rsid w:val="0081390C"/>
    <w:rsid w:val="00816831"/>
    <w:rsid w:val="00837D67"/>
    <w:rsid w:val="00852D87"/>
    <w:rsid w:val="008747E8"/>
    <w:rsid w:val="008A2A83"/>
    <w:rsid w:val="008A78F1"/>
    <w:rsid w:val="008C6B14"/>
    <w:rsid w:val="00910F0E"/>
    <w:rsid w:val="00934DF3"/>
    <w:rsid w:val="00945417"/>
    <w:rsid w:val="00961AE5"/>
    <w:rsid w:val="009A2C38"/>
    <w:rsid w:val="009F0414"/>
    <w:rsid w:val="00A033CD"/>
    <w:rsid w:val="00A06F91"/>
    <w:rsid w:val="00A11A9C"/>
    <w:rsid w:val="00A11D96"/>
    <w:rsid w:val="00A201F3"/>
    <w:rsid w:val="00A4757D"/>
    <w:rsid w:val="00A77F6B"/>
    <w:rsid w:val="00A81BB2"/>
    <w:rsid w:val="00AA5C05"/>
    <w:rsid w:val="00AF6A7B"/>
    <w:rsid w:val="00B03BA4"/>
    <w:rsid w:val="00B20E1E"/>
    <w:rsid w:val="00B475AF"/>
    <w:rsid w:val="00B677B8"/>
    <w:rsid w:val="00B70051"/>
    <w:rsid w:val="00BE0D35"/>
    <w:rsid w:val="00C05C8A"/>
    <w:rsid w:val="00C30120"/>
    <w:rsid w:val="00C3438C"/>
    <w:rsid w:val="00C5686B"/>
    <w:rsid w:val="00C74024"/>
    <w:rsid w:val="00C83B15"/>
    <w:rsid w:val="00C925C8"/>
    <w:rsid w:val="00CA6583"/>
    <w:rsid w:val="00CB197F"/>
    <w:rsid w:val="00CB7F84"/>
    <w:rsid w:val="00CF1B55"/>
    <w:rsid w:val="00D226D4"/>
    <w:rsid w:val="00D329D6"/>
    <w:rsid w:val="00D45A84"/>
    <w:rsid w:val="00D85DF9"/>
    <w:rsid w:val="00D918AD"/>
    <w:rsid w:val="00DA501A"/>
    <w:rsid w:val="00DB2C87"/>
    <w:rsid w:val="00DB2E59"/>
    <w:rsid w:val="00DB358F"/>
    <w:rsid w:val="00DC44F1"/>
    <w:rsid w:val="00DD02A8"/>
    <w:rsid w:val="00DD15C2"/>
    <w:rsid w:val="00DF6D26"/>
    <w:rsid w:val="00E00A16"/>
    <w:rsid w:val="00E00FEE"/>
    <w:rsid w:val="00E06576"/>
    <w:rsid w:val="00E3052F"/>
    <w:rsid w:val="00E7305D"/>
    <w:rsid w:val="00E81BA9"/>
    <w:rsid w:val="00E85498"/>
    <w:rsid w:val="00E86AC0"/>
    <w:rsid w:val="00EA780C"/>
    <w:rsid w:val="00EB69D3"/>
    <w:rsid w:val="00ED3FCB"/>
    <w:rsid w:val="00F13F07"/>
    <w:rsid w:val="00F31D66"/>
    <w:rsid w:val="00F363EC"/>
    <w:rsid w:val="00F413AC"/>
    <w:rsid w:val="00F55FF5"/>
    <w:rsid w:val="00F91FB5"/>
    <w:rsid w:val="00F939EE"/>
    <w:rsid w:val="00F965C3"/>
    <w:rsid w:val="00FC1EA4"/>
    <w:rsid w:val="00FE38C6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558229"/>
  <w15:chartTrackingRefBased/>
  <w15:docId w15:val="{35969C19-CE1C-EE4D-A3A2-E3953C099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5C8"/>
  </w:style>
  <w:style w:type="paragraph" w:styleId="Heading1">
    <w:name w:val="heading 1"/>
    <w:basedOn w:val="Normal"/>
    <w:next w:val="Normal"/>
    <w:link w:val="Heading1Char"/>
    <w:uiPriority w:val="5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5"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DB2E59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DB2E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5"/>
    <w:rsid w:val="00DB2E59"/>
    <w:rPr>
      <w:rFonts w:asciiTheme="majorHAnsi" w:eastAsiaTheme="majorEastAsia" w:hAnsiTheme="majorHAnsi" w:cstheme="majorBidi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 w:firstLine="0"/>
    </w:pPr>
    <w:rPr>
      <w:i/>
      <w:iCs/>
      <w:color w:val="000000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nhideWhenUsed/>
    <w:qFormat/>
    <w:rsid w:val="00EB69D3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5"/>
    <w:semiHidden/>
    <w:rsid w:val="00336906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B69D3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B69D3"/>
    <w:rPr>
      <w:i/>
      <w:iCs/>
      <w:color w:val="6E6E6E" w:themeColor="accent1" w:themeShade="80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8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8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EB69D3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9D3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B69D3"/>
    <w:rPr>
      <w:b/>
      <w:bCs/>
      <w:caps w:val="0"/>
      <w:smallCaps/>
      <w:color w:val="6E6E6E" w:themeColor="accent1" w:themeShade="80"/>
      <w:spacing w:val="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B69D3"/>
    <w:rPr>
      <w:i/>
      <w:iCs/>
      <w:color w:val="6E6E6E" w:themeColor="accent1" w:themeShade="8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1">
    <w:name w:val="Grid Table 2 Accent 1"/>
    <w:basedOn w:val="TableNormal"/>
    <w:uiPriority w:val="47"/>
    <w:rsid w:val="008A78F1"/>
    <w:pPr>
      <w:spacing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left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E3052F"/>
    <w:rPr>
      <w:color w:val="5F5F5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052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rsid w:val="00DA501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13F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07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10.jpeg"/><Relationship Id="rId26" Type="http://schemas.openxmlformats.org/officeDocument/2006/relationships/hyperlink" Target="https://www.ebay.com/p/Double-Cap-Rivets-Black-Plated-Medium-100-Pack-1373-13-by-Stecksstore/1637305159?iid=191295908503&amp;chn=ps" TargetMode="External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yperlink" Target="https://www.moodfabrics.com/000-black-100m-gutermann-extra-strong-thread-100739?utm_source=google_shopping&amp;gclid=CjwKCAiAkrTjBRAoEiwAXpf9CSZyB07UXBend9hZ5-7D8UXEtwCxvU1iqEnsu0635eFW8AMPXqRqIRoCSCgQAvD_BwE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s://www.joann.com/heavy-duty-denim-jean-thread-150-yards-old-gold/1078526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yperlink" Target="https://www.buckleguy.com/rv9295-double-cap-rivet-cap-9-2mm-post-9-5mm-antique-brass-solid-brass-100-per-bag/?gclid=CjwKCAiAkrTjBRAoEiwAXpf9CazAc_rIKsYBYO1UTBjN34O_T55-8QQt0sQJp_a1_JDrTdrYwAUP4BoCpxAQAvD_BwE" TargetMode="External"/><Relationship Id="rId28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g"/><Relationship Id="rId22" Type="http://schemas.openxmlformats.org/officeDocument/2006/relationships/image" Target="media/image14.jpe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jelika/Library/Containers/com.microsoft.Word/Data/Library/Application%20Support/Microsoft/Office/16.0/DTS/Search/%7b64E3D1A3-995B-E24E-833D-90D8C995D8B6%7dtf16392902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/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AB36A2D4-FFBD-F046-BA5F-7D6A3BA7C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{64E3D1A3-995B-E24E-833D-90D8C995D8B6}tf16392902.dotx</Template>
  <TotalTime>76</TotalTime>
  <Pages>8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Anjelika Tremblay</cp:lastModifiedBy>
  <cp:revision>21</cp:revision>
  <dcterms:created xsi:type="dcterms:W3CDTF">2019-02-20T14:56:00Z</dcterms:created>
  <dcterms:modified xsi:type="dcterms:W3CDTF">2019-02-21T02:37:00Z</dcterms:modified>
</cp:coreProperties>
</file>